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天门市第一人民医院</w:t>
      </w:r>
    </w:p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设备采购项目技术参数审核表</w:t>
      </w:r>
    </w:p>
    <w:tbl>
      <w:tblPr>
        <w:tblStyle w:val="4"/>
        <w:tblpPr w:leftFromText="180" w:rightFromText="180" w:vertAnchor="text" w:horzAnchor="page" w:tblpXSpec="center" w:tblpY="150"/>
        <w:tblOverlap w:val="never"/>
        <w:tblW w:w="928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71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项目情况</w:t>
            </w:r>
          </w:p>
        </w:tc>
        <w:tc>
          <w:tcPr>
            <w:tcW w:w="7118" w:type="dxa"/>
            <w:tcBorders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项目名称</w:t>
            </w:r>
            <w:r>
              <w:rPr>
                <w:rFonts w:ascii="宋体" w:hAnsi="宋体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手术显微镜高清录像系统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项目编号：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项目主要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技术参数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</w:tcBorders>
          </w:tcPr>
          <w:p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="150" w:leftChars="0" w:firstLine="0" w:firstLineChars="0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大容量大内存主机。</w:t>
            </w:r>
          </w:p>
          <w:p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="150" w:leftChars="0" w:firstLine="0" w:firstLineChars="0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大尺寸高分辨率显示器</w:t>
            </w:r>
          </w:p>
          <w:p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="150" w:leftChars="0" w:firstLine="0" w:firstLineChars="0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高清多头摄像系统，能自动调节各种参数，达到最佳显示效果，拥有各种接口，满足各种显微镜对接</w:t>
            </w:r>
          </w:p>
          <w:p>
            <w:pPr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="150" w:leftChars="0" w:firstLine="0" w:firstLineChars="0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支持无线有线传输，能和医院内网链接。</w:t>
            </w:r>
            <w:bookmarkStart w:id="0" w:name="_GoBack"/>
            <w:bookmarkEnd w:id="0"/>
          </w:p>
          <w:p>
            <w:pPr>
              <w:widowControl/>
              <w:spacing w:before="100" w:beforeAutospacing="1" w:after="100" w:afterAutospacing="1"/>
              <w:rPr>
                <w:rFonts w:hint="default" w:ascii="宋体" w:hAnsi="宋体"/>
                <w:kern w:val="0"/>
                <w:sz w:val="30"/>
                <w:szCs w:val="30"/>
                <w:lang w:val="en-US" w:eastAsia="zh-CN"/>
              </w:rPr>
            </w:pPr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     </w:t>
            </w:r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</w:p>
          <w:p>
            <w:pPr>
              <w:widowControl/>
              <w:spacing w:before="100" w:beforeAutospacing="1" w:after="100" w:afterAutospacing="1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cs="宋体"/>
                <w:color w:val="000000"/>
                <w:kern w:val="0"/>
                <w:sz w:val="24"/>
                <w:szCs w:val="24"/>
              </w:rPr>
              <w:br w:type="page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使用科室意见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ind w:right="210" w:firstLine="3000" w:firstLineChars="1250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 xml:space="preserve">`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设备科意见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wordWrap w:val="0"/>
              <w:ind w:right="210"/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签名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  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年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日</w:t>
            </w:r>
          </w:p>
        </w:tc>
      </w:tr>
    </w:tbl>
    <w:p>
      <w:pPr>
        <w:ind w:firstLine="280" w:firstLineChars="100"/>
        <w:rPr>
          <w:rFonts w:ascii="宋体" w:cs="宋体"/>
          <w:sz w:val="36"/>
          <w:szCs w:val="36"/>
        </w:rPr>
      </w:pPr>
      <w:r>
        <w:rPr>
          <w:rFonts w:ascii="宋体" w:hAnsi="宋体" w:cs="宋体"/>
          <w:sz w:val="28"/>
          <w:szCs w:val="28"/>
        </w:rPr>
        <w:t xml:space="preserve">                 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CEECB51"/>
    <w:multiLevelType w:val="singleLevel"/>
    <w:tmpl w:val="ECEECB51"/>
    <w:lvl w:ilvl="0" w:tentative="0">
      <w:start w:val="1"/>
      <w:numFmt w:val="decimal"/>
      <w:suff w:val="nothing"/>
      <w:lvlText w:val="%1，"/>
      <w:lvlJc w:val="left"/>
      <w:pPr>
        <w:ind w:left="15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E2B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768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E7281"/>
    <w:rsid w:val="001F08D8"/>
    <w:rsid w:val="001F3CA3"/>
    <w:rsid w:val="001F3F38"/>
    <w:rsid w:val="00200E4B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D44B1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3394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5626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48C5"/>
    <w:rsid w:val="004E5236"/>
    <w:rsid w:val="004E57CD"/>
    <w:rsid w:val="004E6F6A"/>
    <w:rsid w:val="004E7CB0"/>
    <w:rsid w:val="004F1B23"/>
    <w:rsid w:val="004F6F8F"/>
    <w:rsid w:val="00505250"/>
    <w:rsid w:val="0050772B"/>
    <w:rsid w:val="005105E7"/>
    <w:rsid w:val="00522B14"/>
    <w:rsid w:val="00526FF0"/>
    <w:rsid w:val="005301DA"/>
    <w:rsid w:val="0053206B"/>
    <w:rsid w:val="00533B07"/>
    <w:rsid w:val="005435A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18A0"/>
    <w:rsid w:val="005B489E"/>
    <w:rsid w:val="005C0C12"/>
    <w:rsid w:val="005D491F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6F276A"/>
    <w:rsid w:val="00702AD7"/>
    <w:rsid w:val="00702B10"/>
    <w:rsid w:val="00703CCB"/>
    <w:rsid w:val="00705789"/>
    <w:rsid w:val="0070723A"/>
    <w:rsid w:val="007112ED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94708"/>
    <w:rsid w:val="007A0E63"/>
    <w:rsid w:val="007A27DB"/>
    <w:rsid w:val="007A372B"/>
    <w:rsid w:val="007A472B"/>
    <w:rsid w:val="007A6F34"/>
    <w:rsid w:val="007A7056"/>
    <w:rsid w:val="007A7C65"/>
    <w:rsid w:val="007B6B59"/>
    <w:rsid w:val="007C0F48"/>
    <w:rsid w:val="007C14A3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7F3C82"/>
    <w:rsid w:val="00805E16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2E0A"/>
    <w:rsid w:val="008B638B"/>
    <w:rsid w:val="008B6FE9"/>
    <w:rsid w:val="008C5DF6"/>
    <w:rsid w:val="008D52D4"/>
    <w:rsid w:val="008D7294"/>
    <w:rsid w:val="008E085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67AA"/>
    <w:rsid w:val="00980202"/>
    <w:rsid w:val="009815F6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1B11"/>
    <w:rsid w:val="00A426AB"/>
    <w:rsid w:val="00A44282"/>
    <w:rsid w:val="00A5277E"/>
    <w:rsid w:val="00A62E2B"/>
    <w:rsid w:val="00A66C4E"/>
    <w:rsid w:val="00A66EA3"/>
    <w:rsid w:val="00A75F70"/>
    <w:rsid w:val="00A7655E"/>
    <w:rsid w:val="00A80E3C"/>
    <w:rsid w:val="00A82B8C"/>
    <w:rsid w:val="00A93B07"/>
    <w:rsid w:val="00AA29E5"/>
    <w:rsid w:val="00AA744C"/>
    <w:rsid w:val="00AB2E90"/>
    <w:rsid w:val="00AB505F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336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27885"/>
    <w:rsid w:val="00B30CBA"/>
    <w:rsid w:val="00B33BBE"/>
    <w:rsid w:val="00B40044"/>
    <w:rsid w:val="00B426EA"/>
    <w:rsid w:val="00B5217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C0AC3"/>
    <w:rsid w:val="00BC7C0F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BF6657"/>
    <w:rsid w:val="00C01437"/>
    <w:rsid w:val="00C01CC5"/>
    <w:rsid w:val="00C02D9E"/>
    <w:rsid w:val="00C03167"/>
    <w:rsid w:val="00C03844"/>
    <w:rsid w:val="00C05672"/>
    <w:rsid w:val="00C079A5"/>
    <w:rsid w:val="00C1061B"/>
    <w:rsid w:val="00C11509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C43A0"/>
    <w:rsid w:val="00CC6D28"/>
    <w:rsid w:val="00CD0AF8"/>
    <w:rsid w:val="00CD0FF1"/>
    <w:rsid w:val="00CD12FC"/>
    <w:rsid w:val="00CD3B47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0BD2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300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E7652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73B0F"/>
    <w:rsid w:val="00F77C79"/>
    <w:rsid w:val="00F809CF"/>
    <w:rsid w:val="00F809FE"/>
    <w:rsid w:val="00F811D0"/>
    <w:rsid w:val="00F83E77"/>
    <w:rsid w:val="00F871DF"/>
    <w:rsid w:val="00F878F4"/>
    <w:rsid w:val="00F93224"/>
    <w:rsid w:val="00F96DE6"/>
    <w:rsid w:val="00FA107B"/>
    <w:rsid w:val="00FA155C"/>
    <w:rsid w:val="00FA49C1"/>
    <w:rsid w:val="00FA71A8"/>
    <w:rsid w:val="00FB0D7A"/>
    <w:rsid w:val="00FC2A9C"/>
    <w:rsid w:val="00FC65EA"/>
    <w:rsid w:val="00FD0611"/>
    <w:rsid w:val="00FD12F6"/>
    <w:rsid w:val="00FD5ED3"/>
    <w:rsid w:val="00FD65A6"/>
    <w:rsid w:val="00FF111D"/>
    <w:rsid w:val="00FF29DD"/>
    <w:rsid w:val="00FF7AA3"/>
    <w:rsid w:val="03AD5C18"/>
    <w:rsid w:val="09ED0CD5"/>
    <w:rsid w:val="0A292A54"/>
    <w:rsid w:val="0A511189"/>
    <w:rsid w:val="119666C2"/>
    <w:rsid w:val="1E2D1727"/>
    <w:rsid w:val="1FD337E0"/>
    <w:rsid w:val="260E2795"/>
    <w:rsid w:val="2CD90BB9"/>
    <w:rsid w:val="2FE550A2"/>
    <w:rsid w:val="326D14E0"/>
    <w:rsid w:val="40F37F56"/>
    <w:rsid w:val="43F02A9C"/>
    <w:rsid w:val="4A3440DF"/>
    <w:rsid w:val="4A832BC0"/>
    <w:rsid w:val="54B16518"/>
    <w:rsid w:val="55165AC5"/>
    <w:rsid w:val="56524263"/>
    <w:rsid w:val="57E42B57"/>
    <w:rsid w:val="5AF26BD7"/>
    <w:rsid w:val="5FB85BAB"/>
    <w:rsid w:val="5FBE7AB4"/>
    <w:rsid w:val="66E44B7B"/>
    <w:rsid w:val="6A831980"/>
    <w:rsid w:val="6E5E7F47"/>
    <w:rsid w:val="770C324E"/>
    <w:rsid w:val="7C2A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rPr>
      <w:rFonts w:ascii="Times New Roman" w:hAnsi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oter Char"/>
    <w:basedOn w:val="6"/>
    <w:link w:val="2"/>
    <w:semiHidden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Header Char"/>
    <w:basedOn w:val="6"/>
    <w:link w:val="3"/>
    <w:semiHidden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szCs w:val="22"/>
    </w:rPr>
  </w:style>
  <w:style w:type="character" w:customStyle="1" w:styleId="10">
    <w:name w:val="font21"/>
    <w:basedOn w:val="6"/>
    <w:uiPriority w:val="0"/>
    <w:rPr>
      <w:rFonts w:hint="default" w:ascii="Tahoma" w:hAnsi="Tahoma" w:eastAsia="Tahoma" w:cs="Tahoma"/>
      <w:color w:val="000000"/>
      <w:sz w:val="22"/>
      <w:szCs w:val="22"/>
      <w:u w:val="none"/>
    </w:rPr>
  </w:style>
  <w:style w:type="character" w:customStyle="1" w:styleId="11">
    <w:name w:val="font01"/>
    <w:basedOn w:val="6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33</Words>
  <Characters>194</Characters>
  <Lines>0</Lines>
  <Paragraphs>0</Paragraphs>
  <TotalTime>68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2017-07-14T07:51:00Z</dcterms:created>
  <dc:creator>Administrator</dc:creator>
  <cp:lastModifiedBy>Administrator</cp:lastModifiedBy>
  <cp:lastPrinted>2017-07-15T00:09:00Z</cp:lastPrinted>
  <dcterms:modified xsi:type="dcterms:W3CDTF">2019-07-11T00:44:26Z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