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jc w:val="center"/>
        <w:rPr>
          <w:rFonts w:ascii="黑体" w:eastAsia="黑体"/>
          <w:sz w:val="36"/>
          <w:szCs w:val="36"/>
        </w:rPr>
      </w:pPr>
      <w:r>
        <w:rPr>
          <w:rFonts w:hint="eastAsia" w:ascii="黑体" w:hAnsi="宋体" w:eastAsia="黑体"/>
          <w:sz w:val="36"/>
          <w:szCs w:val="36"/>
        </w:rPr>
        <w:t>天门市第一人民医院</w:t>
      </w:r>
    </w:p>
    <w:p>
      <w:pPr>
        <w:jc w:val="center"/>
        <w:rPr>
          <w:rFonts w:ascii="黑体" w:hAnsi="宋体" w:eastAsia="黑体"/>
          <w:sz w:val="36"/>
          <w:szCs w:val="36"/>
        </w:rPr>
      </w:pPr>
      <w:r>
        <w:rPr>
          <w:rFonts w:hint="eastAsia" w:ascii="黑体" w:hAnsi="宋体" w:eastAsia="黑体"/>
          <w:sz w:val="36"/>
          <w:szCs w:val="36"/>
        </w:rPr>
        <w:t>设备采购项目技术参数审核表</w:t>
      </w:r>
    </w:p>
    <w:tbl>
      <w:tblPr>
        <w:tblStyle w:val="4"/>
        <w:tblpPr w:leftFromText="180" w:rightFromText="180" w:vertAnchor="text" w:horzAnchor="page" w:tblpXSpec="center" w:tblpY="150"/>
        <w:tblOverlap w:val="never"/>
        <w:tblW w:w="9286" w:type="dxa"/>
        <w:jc w:val="center"/>
        <w:tblInd w:w="0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2168"/>
        <w:gridCol w:w="7118"/>
      </w:tblGrid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11" w:hRule="atLeast"/>
          <w:jc w:val="center"/>
        </w:trPr>
        <w:tc>
          <w:tcPr>
            <w:tcW w:w="2168" w:type="dxa"/>
            <w:vMerge w:val="restart"/>
            <w:tcBorders>
              <w:right w:val="single" w:color="auto" w:sz="4" w:space="0"/>
            </w:tcBorders>
            <w:vAlign w:val="center"/>
          </w:tcPr>
          <w:p>
            <w:pPr>
              <w:ind w:firstLine="240" w:firstLineChars="100"/>
              <w:jc w:val="center"/>
              <w:rPr>
                <w:rFonts w:ascii="宋体"/>
                <w:sz w:val="24"/>
                <w:szCs w:val="24"/>
              </w:rPr>
            </w:pPr>
            <w:r>
              <w:rPr>
                <w:rFonts w:hint="eastAsia" w:ascii="宋体" w:hAnsi="宋体"/>
                <w:kern w:val="0"/>
                <w:sz w:val="24"/>
                <w:szCs w:val="24"/>
              </w:rPr>
              <w:t>项目情况</w:t>
            </w:r>
          </w:p>
        </w:tc>
        <w:tc>
          <w:tcPr>
            <w:tcW w:w="7118" w:type="dxa"/>
            <w:tcBorders>
              <w:left w:val="nil"/>
              <w:bottom w:val="single" w:color="auto" w:sz="4" w:space="0"/>
            </w:tcBorders>
            <w:vAlign w:val="center"/>
          </w:tcPr>
          <w:p>
            <w:pPr>
              <w:jc w:val="left"/>
              <w:rPr>
                <w:rFonts w:hint="eastAsia" w:ascii="宋体" w:eastAsia="宋体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/>
                <w:kern w:val="0"/>
                <w:sz w:val="24"/>
                <w:szCs w:val="24"/>
              </w:rPr>
              <w:t>项目名称</w:t>
            </w:r>
            <w:r>
              <w:rPr>
                <w:rFonts w:hint="eastAsia" w:ascii="宋体" w:hAnsi="宋体"/>
                <w:kern w:val="0"/>
                <w:sz w:val="24"/>
                <w:szCs w:val="24"/>
                <w:lang w:val="en-US" w:eastAsia="zh-CN"/>
              </w:rPr>
              <w:t>:钬激光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11" w:hRule="atLeast"/>
          <w:jc w:val="center"/>
        </w:trPr>
        <w:tc>
          <w:tcPr>
            <w:tcW w:w="2168" w:type="dxa"/>
            <w:vMerge w:val="continue"/>
            <w:tcBorders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宋体"/>
                <w:sz w:val="24"/>
                <w:szCs w:val="24"/>
              </w:rPr>
            </w:pPr>
          </w:p>
        </w:tc>
        <w:tc>
          <w:tcPr>
            <w:tcW w:w="7118" w:type="dxa"/>
            <w:tcBorders>
              <w:top w:val="single" w:color="auto" w:sz="4" w:space="0"/>
              <w:left w:val="nil"/>
              <w:bottom w:val="single" w:color="auto" w:sz="4" w:space="0"/>
            </w:tcBorders>
            <w:vAlign w:val="center"/>
          </w:tcPr>
          <w:p>
            <w:pPr>
              <w:jc w:val="left"/>
              <w:rPr>
                <w:rFonts w:ascii="宋体"/>
                <w:sz w:val="24"/>
                <w:szCs w:val="24"/>
              </w:rPr>
            </w:pPr>
            <w:r>
              <w:rPr>
                <w:rFonts w:hint="eastAsia" w:ascii="宋体" w:hAnsi="宋体"/>
                <w:kern w:val="0"/>
                <w:sz w:val="24"/>
                <w:szCs w:val="24"/>
              </w:rPr>
              <w:t>项目编号：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12" w:hRule="atLeast"/>
          <w:jc w:val="center"/>
        </w:trPr>
        <w:tc>
          <w:tcPr>
            <w:tcW w:w="2168" w:type="dxa"/>
            <w:vMerge w:val="continue"/>
            <w:tcBorders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宋体"/>
                <w:sz w:val="24"/>
                <w:szCs w:val="24"/>
              </w:rPr>
            </w:pPr>
          </w:p>
        </w:tc>
        <w:tc>
          <w:tcPr>
            <w:tcW w:w="7118" w:type="dxa"/>
            <w:tcBorders>
              <w:top w:val="single" w:color="auto" w:sz="4" w:space="0"/>
              <w:left w:val="nil"/>
              <w:bottom w:val="single" w:color="auto" w:sz="4" w:space="0"/>
            </w:tcBorders>
            <w:vAlign w:val="center"/>
          </w:tcPr>
          <w:p>
            <w:pPr>
              <w:jc w:val="left"/>
              <w:rPr>
                <w:rFonts w:ascii="宋体"/>
                <w:sz w:val="24"/>
                <w:szCs w:val="24"/>
              </w:rPr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138" w:hRule="atLeast"/>
          <w:jc w:val="center"/>
        </w:trPr>
        <w:tc>
          <w:tcPr>
            <w:tcW w:w="2168" w:type="dxa"/>
            <w:tcBorders>
              <w:top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ascii="宋体"/>
                <w:sz w:val="24"/>
                <w:szCs w:val="24"/>
              </w:rPr>
            </w:pPr>
            <w:r>
              <w:rPr>
                <w:rFonts w:hint="eastAsia" w:ascii="宋体" w:hAnsi="宋体"/>
                <w:sz w:val="24"/>
                <w:szCs w:val="24"/>
              </w:rPr>
              <w:t>项目主要</w:t>
            </w:r>
          </w:p>
          <w:p>
            <w:pPr>
              <w:jc w:val="center"/>
              <w:rPr>
                <w:rFonts w:ascii="宋体"/>
                <w:sz w:val="24"/>
                <w:szCs w:val="24"/>
              </w:rPr>
            </w:pPr>
            <w:r>
              <w:rPr>
                <w:rFonts w:hint="eastAsia" w:ascii="宋体" w:hAnsi="宋体"/>
                <w:sz w:val="24"/>
                <w:szCs w:val="24"/>
              </w:rPr>
              <w:t>技术参数</w:t>
            </w:r>
          </w:p>
          <w:p>
            <w:pPr>
              <w:jc w:val="center"/>
              <w:rPr>
                <w:rFonts w:ascii="宋体"/>
                <w:sz w:val="24"/>
                <w:szCs w:val="24"/>
              </w:rPr>
            </w:pPr>
          </w:p>
        </w:tc>
        <w:tc>
          <w:tcPr>
            <w:tcW w:w="7118" w:type="dxa"/>
            <w:tcBorders>
              <w:top w:val="single" w:color="auto" w:sz="4" w:space="0"/>
              <w:left w:val="nil"/>
            </w:tcBorders>
          </w:tcPr>
          <w:p>
            <w:pPr>
              <w:widowControl/>
              <w:spacing w:before="100" w:beforeAutospacing="1" w:after="100" w:afterAutospacing="1"/>
              <w:rPr>
                <w:rFonts w:hint="default" w:ascii="宋体" w:hAnsi="宋体"/>
                <w:kern w:val="0"/>
                <w:sz w:val="30"/>
                <w:szCs w:val="30"/>
                <w:lang w:val="en-US" w:eastAsia="zh-CN"/>
              </w:rPr>
            </w:pPr>
            <w:r>
              <w:rPr>
                <w:rFonts w:hint="eastAsia" w:ascii="宋体" w:hAnsi="宋体"/>
                <w:kern w:val="0"/>
                <w:sz w:val="30"/>
                <w:szCs w:val="30"/>
                <w:lang w:val="en-US" w:eastAsia="zh-CN"/>
              </w:rPr>
              <w:t>1：大功率主机(配多规格光纤及配件）≥80W</w:t>
            </w:r>
          </w:p>
          <w:p>
            <w:pPr>
              <w:widowControl/>
              <w:spacing w:before="100" w:beforeAutospacing="1" w:after="100" w:afterAutospacing="1"/>
              <w:rPr>
                <w:rFonts w:hint="eastAsia" w:ascii="宋体" w:hAnsi="宋体"/>
                <w:kern w:val="0"/>
                <w:sz w:val="30"/>
                <w:szCs w:val="30"/>
                <w:lang w:val="en-US" w:eastAsia="zh-CN"/>
              </w:rPr>
            </w:pPr>
            <w:r>
              <w:rPr>
                <w:rFonts w:hint="eastAsia" w:ascii="宋体" w:hAnsi="宋体"/>
                <w:kern w:val="0"/>
                <w:sz w:val="30"/>
                <w:szCs w:val="30"/>
                <w:lang w:val="en-US" w:eastAsia="zh-CN"/>
              </w:rPr>
              <w:t>2：具有手术操作中需要的膀胱镜，内外鞘及配套器件</w:t>
            </w:r>
          </w:p>
          <w:p>
            <w:pPr>
              <w:widowControl/>
              <w:spacing w:before="100" w:beforeAutospacing="1" w:after="100" w:afterAutospacing="1"/>
              <w:rPr>
                <w:rFonts w:hint="eastAsia" w:ascii="宋体" w:hAnsi="宋体"/>
                <w:kern w:val="0"/>
                <w:sz w:val="30"/>
                <w:szCs w:val="30"/>
                <w:lang w:val="en-US" w:eastAsia="zh-CN"/>
              </w:rPr>
            </w:pPr>
            <w:r>
              <w:rPr>
                <w:rFonts w:hint="eastAsia" w:ascii="宋体" w:hAnsi="宋体"/>
                <w:kern w:val="0"/>
                <w:sz w:val="30"/>
                <w:szCs w:val="30"/>
                <w:lang w:val="en-US" w:eastAsia="zh-CN"/>
              </w:rPr>
              <w:t>3：具有功能齐全的组</w:t>
            </w:r>
            <w:bookmarkStart w:id="0" w:name="_GoBack"/>
            <w:bookmarkEnd w:id="0"/>
            <w:r>
              <w:rPr>
                <w:rFonts w:hint="eastAsia" w:ascii="宋体" w:hAnsi="宋体"/>
                <w:kern w:val="0"/>
                <w:sz w:val="30"/>
                <w:szCs w:val="30"/>
                <w:lang w:val="en-US" w:eastAsia="zh-CN"/>
              </w:rPr>
              <w:t>织粉碎功能及配套工具</w:t>
            </w:r>
          </w:p>
          <w:p>
            <w:pPr>
              <w:widowControl/>
              <w:spacing w:before="100" w:beforeAutospacing="1" w:after="100" w:afterAutospacing="1"/>
              <w:rPr>
                <w:rFonts w:hint="default" w:ascii="宋体" w:hAnsi="宋体"/>
                <w:kern w:val="0"/>
                <w:sz w:val="30"/>
                <w:szCs w:val="30"/>
                <w:lang w:val="en-US" w:eastAsia="zh-CN"/>
              </w:rPr>
            </w:pPr>
            <w:r>
              <w:rPr>
                <w:rFonts w:hint="eastAsia" w:ascii="宋体" w:hAnsi="宋体"/>
                <w:kern w:val="0"/>
                <w:sz w:val="30"/>
                <w:szCs w:val="30"/>
                <w:lang w:val="en-US" w:eastAsia="zh-CN"/>
              </w:rPr>
              <w:t>4：仪器台车</w:t>
            </w:r>
          </w:p>
          <w:p>
            <w:pPr>
              <w:widowControl/>
              <w:spacing w:before="100" w:beforeAutospacing="1" w:after="100" w:afterAutospacing="1"/>
              <w:rPr>
                <w:rFonts w:ascii="宋体"/>
                <w:kern w:val="0"/>
                <w:sz w:val="30"/>
                <w:szCs w:val="30"/>
              </w:rPr>
            </w:pPr>
            <w:r>
              <w:rPr>
                <w:rFonts w:ascii="宋体" w:hAnsi="宋体"/>
                <w:kern w:val="0"/>
                <w:sz w:val="30"/>
                <w:szCs w:val="30"/>
              </w:rPr>
              <w:t xml:space="preserve">      </w:t>
            </w:r>
          </w:p>
          <w:p>
            <w:pPr>
              <w:widowControl/>
              <w:tabs>
                <w:tab w:val="left" w:pos="4242"/>
              </w:tabs>
              <w:spacing w:before="100" w:beforeAutospacing="1" w:after="100" w:afterAutospacing="1"/>
              <w:rPr>
                <w:rFonts w:hint="eastAsia" w:ascii="宋体" w:eastAsia="宋体"/>
                <w:kern w:val="0"/>
                <w:sz w:val="30"/>
                <w:szCs w:val="30"/>
                <w:lang w:eastAsia="zh-CN"/>
              </w:rPr>
            </w:pPr>
            <w:r>
              <w:rPr>
                <w:rFonts w:hint="eastAsia" w:ascii="宋体"/>
                <w:kern w:val="0"/>
                <w:sz w:val="30"/>
                <w:szCs w:val="30"/>
                <w:lang w:eastAsia="zh-CN"/>
              </w:rPr>
              <w:tab/>
            </w:r>
          </w:p>
          <w:p>
            <w:pPr>
              <w:widowControl/>
              <w:spacing w:before="100" w:beforeAutospacing="1" w:after="100" w:afterAutospacing="1"/>
              <w:rPr>
                <w:rFonts w:ascii="宋体" w:cs="宋体"/>
                <w:color w:val="000000"/>
                <w:kern w:val="0"/>
                <w:sz w:val="30"/>
                <w:szCs w:val="30"/>
              </w:rPr>
            </w:pPr>
            <w:r>
              <w:rPr>
                <w:rFonts w:ascii="宋体" w:cs="宋体"/>
                <w:color w:val="000000"/>
                <w:kern w:val="0"/>
                <w:sz w:val="24"/>
                <w:szCs w:val="24"/>
              </w:rPr>
              <w:br w:type="page"/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688" w:hRule="atLeast"/>
          <w:jc w:val="center"/>
        </w:trPr>
        <w:tc>
          <w:tcPr>
            <w:tcW w:w="2168" w:type="dxa"/>
            <w:tcBorders>
              <w:top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ascii="宋体"/>
                <w:sz w:val="24"/>
                <w:szCs w:val="24"/>
              </w:rPr>
            </w:pPr>
            <w:r>
              <w:rPr>
                <w:rFonts w:hint="eastAsia" w:ascii="宋体" w:hAnsi="宋体"/>
                <w:sz w:val="24"/>
                <w:szCs w:val="24"/>
              </w:rPr>
              <w:t>使用科室意见</w:t>
            </w:r>
          </w:p>
        </w:tc>
        <w:tc>
          <w:tcPr>
            <w:tcW w:w="7118" w:type="dxa"/>
            <w:tcBorders>
              <w:top w:val="single" w:color="auto" w:sz="4" w:space="0"/>
              <w:left w:val="nil"/>
              <w:bottom w:val="single" w:color="auto" w:sz="4" w:space="0"/>
            </w:tcBorders>
            <w:vAlign w:val="bottom"/>
          </w:tcPr>
          <w:p>
            <w:pPr>
              <w:ind w:right="210" w:firstLine="3000" w:firstLineChars="1250"/>
              <w:rPr>
                <w:rFonts w:ascii="宋体"/>
                <w:sz w:val="24"/>
                <w:szCs w:val="24"/>
              </w:rPr>
            </w:pPr>
            <w:r>
              <w:rPr>
                <w:rFonts w:ascii="宋体" w:hAnsi="宋体"/>
                <w:kern w:val="0"/>
                <w:sz w:val="24"/>
                <w:szCs w:val="24"/>
              </w:rPr>
              <w:t xml:space="preserve">`            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688" w:hRule="atLeast"/>
          <w:jc w:val="center"/>
        </w:trPr>
        <w:tc>
          <w:tcPr>
            <w:tcW w:w="2168" w:type="dxa"/>
            <w:tcBorders>
              <w:top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ascii="宋体"/>
                <w:sz w:val="24"/>
                <w:szCs w:val="24"/>
              </w:rPr>
            </w:pPr>
            <w:r>
              <w:rPr>
                <w:rFonts w:hint="eastAsia" w:ascii="宋体" w:hAnsi="宋体"/>
                <w:sz w:val="24"/>
                <w:szCs w:val="24"/>
              </w:rPr>
              <w:t>设备科意见</w:t>
            </w:r>
          </w:p>
        </w:tc>
        <w:tc>
          <w:tcPr>
            <w:tcW w:w="7118" w:type="dxa"/>
            <w:tcBorders>
              <w:top w:val="single" w:color="auto" w:sz="4" w:space="0"/>
              <w:left w:val="nil"/>
              <w:bottom w:val="single" w:color="auto" w:sz="4" w:space="0"/>
            </w:tcBorders>
            <w:vAlign w:val="bottom"/>
          </w:tcPr>
          <w:p>
            <w:pPr>
              <w:wordWrap w:val="0"/>
              <w:ind w:right="210"/>
              <w:jc w:val="right"/>
              <w:rPr>
                <w:rFonts w:ascii="宋体"/>
                <w:sz w:val="24"/>
                <w:szCs w:val="24"/>
              </w:rPr>
            </w:pPr>
            <w:r>
              <w:rPr>
                <w:rFonts w:hint="eastAsia" w:ascii="宋体" w:hAnsi="宋体"/>
                <w:kern w:val="0"/>
                <w:sz w:val="24"/>
                <w:szCs w:val="24"/>
              </w:rPr>
              <w:t>签名</w:t>
            </w:r>
            <w:r>
              <w:rPr>
                <w:rFonts w:ascii="宋体" w:hAnsi="宋体"/>
                <w:kern w:val="0"/>
                <w:sz w:val="24"/>
                <w:szCs w:val="24"/>
              </w:rPr>
              <w:t xml:space="preserve">          </w:t>
            </w:r>
            <w:r>
              <w:rPr>
                <w:rFonts w:hint="eastAsia" w:ascii="宋体" w:hAnsi="宋体"/>
                <w:kern w:val="0"/>
                <w:sz w:val="24"/>
                <w:szCs w:val="24"/>
              </w:rPr>
              <w:t>年</w:t>
            </w:r>
            <w:r>
              <w:rPr>
                <w:rFonts w:ascii="宋体" w:hAnsi="宋体"/>
                <w:kern w:val="0"/>
                <w:sz w:val="24"/>
                <w:szCs w:val="24"/>
              </w:rPr>
              <w:t xml:space="preserve">    </w:t>
            </w:r>
            <w:r>
              <w:rPr>
                <w:rFonts w:hint="eastAsia" w:ascii="宋体" w:hAnsi="宋体"/>
                <w:kern w:val="0"/>
                <w:sz w:val="24"/>
                <w:szCs w:val="24"/>
              </w:rPr>
              <w:t>月</w:t>
            </w:r>
            <w:r>
              <w:rPr>
                <w:rFonts w:ascii="宋体" w:hAnsi="宋体"/>
                <w:kern w:val="0"/>
                <w:sz w:val="24"/>
                <w:szCs w:val="24"/>
              </w:rPr>
              <w:t xml:space="preserve">    </w:t>
            </w:r>
            <w:r>
              <w:rPr>
                <w:rFonts w:hint="eastAsia" w:ascii="宋体" w:hAnsi="宋体"/>
                <w:kern w:val="0"/>
                <w:sz w:val="24"/>
                <w:szCs w:val="24"/>
              </w:rPr>
              <w:t>日</w:t>
            </w:r>
          </w:p>
        </w:tc>
      </w:tr>
    </w:tbl>
    <w:p>
      <w:pPr>
        <w:ind w:firstLine="280" w:firstLineChars="100"/>
        <w:rPr>
          <w:rFonts w:ascii="宋体" w:cs="宋体"/>
          <w:sz w:val="36"/>
          <w:szCs w:val="36"/>
        </w:rPr>
      </w:pPr>
      <w:r>
        <w:rPr>
          <w:rFonts w:ascii="宋体" w:hAnsi="宋体" w:cs="宋体"/>
          <w:sz w:val="28"/>
          <w:szCs w:val="28"/>
        </w:rPr>
        <w:t xml:space="preserve">                               </w:t>
      </w:r>
    </w:p>
    <w:sectPr>
      <w:headerReference r:id="rId5" w:type="first"/>
      <w:footerReference r:id="rId8" w:type="first"/>
      <w:headerReference r:id="rId3" w:type="default"/>
      <w:footerReference r:id="rId6" w:type="default"/>
      <w:headerReference r:id="rId4" w:type="even"/>
      <w:footerReference r:id="rId7" w:type="even"/>
      <w:pgSz w:w="11906" w:h="16838"/>
      <w:pgMar w:top="1440" w:right="1418" w:bottom="1440" w:left="1418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2AFF" w:usb1="C000247B" w:usb2="00000009" w:usb3="00000000" w:csb0="2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2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2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2"/>
    </w:pPr>
  </w:p>
</w:ftr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3"/>
      <w:pBdr>
        <w:bottom w:val="none" w:color="auto" w:sz="0" w:space="0"/>
      </w:pBdr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3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3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0"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noLineBreaksAfter w:lang="zh-CN" w:val="$([{£¥·‘“〈《「『【〔〖〝﹙﹛﹝＄（．［｛￡￥"/>
  <w:noLineBreaksBefore w:lang="zh-CN" w:val="!%),.:;&gt;?]}¢¨°·ˇˉ―‖’”…‰′″›℃∶、。〃〉》」』】〕〗〞︶︺︾﹀﹄﹚﹜﹞！＂％＇），．：；？］｀｜｝～￠"/>
  <w:compat>
    <w:spaceForUL/>
    <w:balanceSingleByteDoubleByteWidth/>
    <w:doNotLeaveBackslashAlone/>
    <w:ulTrailSpace/>
    <w:doNotExpandShiftReturn/>
    <w:adjustLineHeightInTable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A62E2B"/>
    <w:rsid w:val="00000D0D"/>
    <w:rsid w:val="0000644E"/>
    <w:rsid w:val="00010305"/>
    <w:rsid w:val="00012F56"/>
    <w:rsid w:val="000143A9"/>
    <w:rsid w:val="0001602D"/>
    <w:rsid w:val="00016959"/>
    <w:rsid w:val="00022744"/>
    <w:rsid w:val="000323F2"/>
    <w:rsid w:val="000410C1"/>
    <w:rsid w:val="0004198F"/>
    <w:rsid w:val="00046E31"/>
    <w:rsid w:val="00061F73"/>
    <w:rsid w:val="00063E8D"/>
    <w:rsid w:val="00066A71"/>
    <w:rsid w:val="00067387"/>
    <w:rsid w:val="00070768"/>
    <w:rsid w:val="00070BDC"/>
    <w:rsid w:val="00072E83"/>
    <w:rsid w:val="00073678"/>
    <w:rsid w:val="00073B81"/>
    <w:rsid w:val="00076E51"/>
    <w:rsid w:val="00080482"/>
    <w:rsid w:val="000825AB"/>
    <w:rsid w:val="00085E2F"/>
    <w:rsid w:val="00087792"/>
    <w:rsid w:val="00096CAE"/>
    <w:rsid w:val="000977EA"/>
    <w:rsid w:val="000A031E"/>
    <w:rsid w:val="000A1D1C"/>
    <w:rsid w:val="000A6F12"/>
    <w:rsid w:val="000A78AC"/>
    <w:rsid w:val="000B6270"/>
    <w:rsid w:val="000B771B"/>
    <w:rsid w:val="000B78E6"/>
    <w:rsid w:val="000C0A3E"/>
    <w:rsid w:val="000C4040"/>
    <w:rsid w:val="000C4554"/>
    <w:rsid w:val="000D16A7"/>
    <w:rsid w:val="000D3B52"/>
    <w:rsid w:val="000D743A"/>
    <w:rsid w:val="000E4094"/>
    <w:rsid w:val="000E4816"/>
    <w:rsid w:val="000E70C1"/>
    <w:rsid w:val="000F02A7"/>
    <w:rsid w:val="000F649C"/>
    <w:rsid w:val="000F7626"/>
    <w:rsid w:val="00101508"/>
    <w:rsid w:val="00110BA6"/>
    <w:rsid w:val="00114A2D"/>
    <w:rsid w:val="00114D13"/>
    <w:rsid w:val="00122713"/>
    <w:rsid w:val="00125DE6"/>
    <w:rsid w:val="00142310"/>
    <w:rsid w:val="001436F8"/>
    <w:rsid w:val="001445EB"/>
    <w:rsid w:val="001506FA"/>
    <w:rsid w:val="00152EDB"/>
    <w:rsid w:val="00155A18"/>
    <w:rsid w:val="00156629"/>
    <w:rsid w:val="00164D5B"/>
    <w:rsid w:val="00167F47"/>
    <w:rsid w:val="00175B9B"/>
    <w:rsid w:val="00180D1A"/>
    <w:rsid w:val="00186267"/>
    <w:rsid w:val="001913ED"/>
    <w:rsid w:val="00192048"/>
    <w:rsid w:val="001954DB"/>
    <w:rsid w:val="001957A9"/>
    <w:rsid w:val="00197985"/>
    <w:rsid w:val="001A0B48"/>
    <w:rsid w:val="001A2906"/>
    <w:rsid w:val="001B29E7"/>
    <w:rsid w:val="001B446B"/>
    <w:rsid w:val="001B7D0B"/>
    <w:rsid w:val="001C7723"/>
    <w:rsid w:val="001D1865"/>
    <w:rsid w:val="001D443E"/>
    <w:rsid w:val="001D5F7B"/>
    <w:rsid w:val="001E5007"/>
    <w:rsid w:val="001E7281"/>
    <w:rsid w:val="001F08D8"/>
    <w:rsid w:val="001F3CA3"/>
    <w:rsid w:val="001F3F38"/>
    <w:rsid w:val="00200E4B"/>
    <w:rsid w:val="00202ED2"/>
    <w:rsid w:val="00205349"/>
    <w:rsid w:val="00205621"/>
    <w:rsid w:val="00210DB3"/>
    <w:rsid w:val="002176E6"/>
    <w:rsid w:val="00220729"/>
    <w:rsid w:val="0022407B"/>
    <w:rsid w:val="00227310"/>
    <w:rsid w:val="00232048"/>
    <w:rsid w:val="00234809"/>
    <w:rsid w:val="002373D5"/>
    <w:rsid w:val="00244729"/>
    <w:rsid w:val="00247D94"/>
    <w:rsid w:val="002533B3"/>
    <w:rsid w:val="00253986"/>
    <w:rsid w:val="00255E84"/>
    <w:rsid w:val="00256C65"/>
    <w:rsid w:val="00265B03"/>
    <w:rsid w:val="00267BA2"/>
    <w:rsid w:val="002715BF"/>
    <w:rsid w:val="00271A76"/>
    <w:rsid w:val="00284B03"/>
    <w:rsid w:val="00286023"/>
    <w:rsid w:val="00286B91"/>
    <w:rsid w:val="002903B5"/>
    <w:rsid w:val="00290B9C"/>
    <w:rsid w:val="00291295"/>
    <w:rsid w:val="00292F64"/>
    <w:rsid w:val="002A0766"/>
    <w:rsid w:val="002A089B"/>
    <w:rsid w:val="002A456D"/>
    <w:rsid w:val="002A7B88"/>
    <w:rsid w:val="002B3E08"/>
    <w:rsid w:val="002B592E"/>
    <w:rsid w:val="002B5EFC"/>
    <w:rsid w:val="002B77E3"/>
    <w:rsid w:val="002C1217"/>
    <w:rsid w:val="002C2799"/>
    <w:rsid w:val="002C4553"/>
    <w:rsid w:val="002C55DC"/>
    <w:rsid w:val="002C67A1"/>
    <w:rsid w:val="002D0B2D"/>
    <w:rsid w:val="002D44B1"/>
    <w:rsid w:val="002E01DE"/>
    <w:rsid w:val="002E100E"/>
    <w:rsid w:val="002E1108"/>
    <w:rsid w:val="00300C54"/>
    <w:rsid w:val="00300C7B"/>
    <w:rsid w:val="00310B91"/>
    <w:rsid w:val="00310E61"/>
    <w:rsid w:val="003144CA"/>
    <w:rsid w:val="00320103"/>
    <w:rsid w:val="00322DFA"/>
    <w:rsid w:val="0032426A"/>
    <w:rsid w:val="00332423"/>
    <w:rsid w:val="003338DC"/>
    <w:rsid w:val="003361D8"/>
    <w:rsid w:val="00337701"/>
    <w:rsid w:val="0033773C"/>
    <w:rsid w:val="00340AAB"/>
    <w:rsid w:val="00342EEF"/>
    <w:rsid w:val="003465DA"/>
    <w:rsid w:val="00351BF4"/>
    <w:rsid w:val="00352F64"/>
    <w:rsid w:val="003542B9"/>
    <w:rsid w:val="003621BD"/>
    <w:rsid w:val="00367AE2"/>
    <w:rsid w:val="00373394"/>
    <w:rsid w:val="003767EB"/>
    <w:rsid w:val="003810BA"/>
    <w:rsid w:val="0038177D"/>
    <w:rsid w:val="003826D6"/>
    <w:rsid w:val="00385BF3"/>
    <w:rsid w:val="003875C2"/>
    <w:rsid w:val="00392BD0"/>
    <w:rsid w:val="00395C40"/>
    <w:rsid w:val="00395EB5"/>
    <w:rsid w:val="003A16AA"/>
    <w:rsid w:val="003A4765"/>
    <w:rsid w:val="003B5A1E"/>
    <w:rsid w:val="003C12C3"/>
    <w:rsid w:val="003C67E9"/>
    <w:rsid w:val="003D534E"/>
    <w:rsid w:val="003D65A9"/>
    <w:rsid w:val="003D762D"/>
    <w:rsid w:val="003E1122"/>
    <w:rsid w:val="003E5A49"/>
    <w:rsid w:val="003E7133"/>
    <w:rsid w:val="003E781F"/>
    <w:rsid w:val="003F15E8"/>
    <w:rsid w:val="003F2070"/>
    <w:rsid w:val="003F43E7"/>
    <w:rsid w:val="003F4F55"/>
    <w:rsid w:val="004000E4"/>
    <w:rsid w:val="00403A7E"/>
    <w:rsid w:val="00412269"/>
    <w:rsid w:val="0041300F"/>
    <w:rsid w:val="00414665"/>
    <w:rsid w:val="004214BF"/>
    <w:rsid w:val="004225F1"/>
    <w:rsid w:val="00426B38"/>
    <w:rsid w:val="00432FA7"/>
    <w:rsid w:val="00434EFF"/>
    <w:rsid w:val="00436652"/>
    <w:rsid w:val="00436F56"/>
    <w:rsid w:val="00440676"/>
    <w:rsid w:val="00442146"/>
    <w:rsid w:val="00444687"/>
    <w:rsid w:val="00451CB5"/>
    <w:rsid w:val="004557E5"/>
    <w:rsid w:val="00466423"/>
    <w:rsid w:val="00474B1A"/>
    <w:rsid w:val="00485626"/>
    <w:rsid w:val="004873A0"/>
    <w:rsid w:val="00491008"/>
    <w:rsid w:val="00494DA9"/>
    <w:rsid w:val="00495602"/>
    <w:rsid w:val="004A4FB8"/>
    <w:rsid w:val="004A6A73"/>
    <w:rsid w:val="004A70F5"/>
    <w:rsid w:val="004B4DD5"/>
    <w:rsid w:val="004B59B3"/>
    <w:rsid w:val="004B7339"/>
    <w:rsid w:val="004B7806"/>
    <w:rsid w:val="004C2168"/>
    <w:rsid w:val="004C5788"/>
    <w:rsid w:val="004C7A82"/>
    <w:rsid w:val="004D5792"/>
    <w:rsid w:val="004E0F91"/>
    <w:rsid w:val="004E3CA2"/>
    <w:rsid w:val="004E48C5"/>
    <w:rsid w:val="004E5236"/>
    <w:rsid w:val="004E57CD"/>
    <w:rsid w:val="004E6F6A"/>
    <w:rsid w:val="004E7CB0"/>
    <w:rsid w:val="004F1B23"/>
    <w:rsid w:val="004F6F8F"/>
    <w:rsid w:val="00505250"/>
    <w:rsid w:val="0050772B"/>
    <w:rsid w:val="005105E7"/>
    <w:rsid w:val="00522B14"/>
    <w:rsid w:val="00526FF0"/>
    <w:rsid w:val="005301DA"/>
    <w:rsid w:val="0053206B"/>
    <w:rsid w:val="00533B07"/>
    <w:rsid w:val="005435A7"/>
    <w:rsid w:val="005472C3"/>
    <w:rsid w:val="005500CE"/>
    <w:rsid w:val="0055212A"/>
    <w:rsid w:val="00553B86"/>
    <w:rsid w:val="00555C9F"/>
    <w:rsid w:val="005564EE"/>
    <w:rsid w:val="005565B0"/>
    <w:rsid w:val="00561C84"/>
    <w:rsid w:val="00563F7C"/>
    <w:rsid w:val="00567BE0"/>
    <w:rsid w:val="0057198D"/>
    <w:rsid w:val="00574000"/>
    <w:rsid w:val="00574AEB"/>
    <w:rsid w:val="0058010F"/>
    <w:rsid w:val="005936EB"/>
    <w:rsid w:val="00593943"/>
    <w:rsid w:val="005971F9"/>
    <w:rsid w:val="005A0D1B"/>
    <w:rsid w:val="005A195F"/>
    <w:rsid w:val="005B18A0"/>
    <w:rsid w:val="005B489E"/>
    <w:rsid w:val="005C0C12"/>
    <w:rsid w:val="005D491F"/>
    <w:rsid w:val="005D746F"/>
    <w:rsid w:val="005E0A8D"/>
    <w:rsid w:val="005E50C9"/>
    <w:rsid w:val="005E5247"/>
    <w:rsid w:val="005E68B8"/>
    <w:rsid w:val="005F1BAE"/>
    <w:rsid w:val="005F42EF"/>
    <w:rsid w:val="00601AC6"/>
    <w:rsid w:val="00601C21"/>
    <w:rsid w:val="0060311F"/>
    <w:rsid w:val="00610533"/>
    <w:rsid w:val="006108F9"/>
    <w:rsid w:val="0061394D"/>
    <w:rsid w:val="00625B91"/>
    <w:rsid w:val="00634642"/>
    <w:rsid w:val="006368AA"/>
    <w:rsid w:val="00641A08"/>
    <w:rsid w:val="006444DB"/>
    <w:rsid w:val="006474F9"/>
    <w:rsid w:val="00651215"/>
    <w:rsid w:val="0065391B"/>
    <w:rsid w:val="00663455"/>
    <w:rsid w:val="0066529A"/>
    <w:rsid w:val="006705BD"/>
    <w:rsid w:val="00672645"/>
    <w:rsid w:val="00675454"/>
    <w:rsid w:val="00681F79"/>
    <w:rsid w:val="006826D6"/>
    <w:rsid w:val="00682E81"/>
    <w:rsid w:val="00687D7A"/>
    <w:rsid w:val="00691188"/>
    <w:rsid w:val="0069144F"/>
    <w:rsid w:val="00692962"/>
    <w:rsid w:val="00694208"/>
    <w:rsid w:val="006967CE"/>
    <w:rsid w:val="006A024B"/>
    <w:rsid w:val="006A53E3"/>
    <w:rsid w:val="006A76D5"/>
    <w:rsid w:val="006B20F7"/>
    <w:rsid w:val="006B3E85"/>
    <w:rsid w:val="006C1A1C"/>
    <w:rsid w:val="006C2318"/>
    <w:rsid w:val="006C23B5"/>
    <w:rsid w:val="006C25B6"/>
    <w:rsid w:val="006C4B1E"/>
    <w:rsid w:val="006C5CA1"/>
    <w:rsid w:val="006D3A52"/>
    <w:rsid w:val="006D436A"/>
    <w:rsid w:val="006D55C5"/>
    <w:rsid w:val="006D67C7"/>
    <w:rsid w:val="006D6D65"/>
    <w:rsid w:val="006F276A"/>
    <w:rsid w:val="00702AD7"/>
    <w:rsid w:val="00702B10"/>
    <w:rsid w:val="00703CCB"/>
    <w:rsid w:val="00705789"/>
    <w:rsid w:val="0070723A"/>
    <w:rsid w:val="007112ED"/>
    <w:rsid w:val="007227BE"/>
    <w:rsid w:val="007228A3"/>
    <w:rsid w:val="007269EE"/>
    <w:rsid w:val="00727A00"/>
    <w:rsid w:val="007351AC"/>
    <w:rsid w:val="007411CA"/>
    <w:rsid w:val="00742134"/>
    <w:rsid w:val="00744E5C"/>
    <w:rsid w:val="00746631"/>
    <w:rsid w:val="00750EE9"/>
    <w:rsid w:val="00752602"/>
    <w:rsid w:val="007642A2"/>
    <w:rsid w:val="00773C2A"/>
    <w:rsid w:val="007765FA"/>
    <w:rsid w:val="00782619"/>
    <w:rsid w:val="00791CEA"/>
    <w:rsid w:val="00794708"/>
    <w:rsid w:val="007A0E63"/>
    <w:rsid w:val="007A27DB"/>
    <w:rsid w:val="007A372B"/>
    <w:rsid w:val="007A472B"/>
    <w:rsid w:val="007A6F34"/>
    <w:rsid w:val="007A7056"/>
    <w:rsid w:val="007A7C65"/>
    <w:rsid w:val="007B6B59"/>
    <w:rsid w:val="007C0F48"/>
    <w:rsid w:val="007C14A3"/>
    <w:rsid w:val="007C23FB"/>
    <w:rsid w:val="007C3D5A"/>
    <w:rsid w:val="007C5A3C"/>
    <w:rsid w:val="007D62F7"/>
    <w:rsid w:val="007E0B42"/>
    <w:rsid w:val="007E31FB"/>
    <w:rsid w:val="007E3C75"/>
    <w:rsid w:val="007E46CD"/>
    <w:rsid w:val="007E604C"/>
    <w:rsid w:val="007E737E"/>
    <w:rsid w:val="007F3C82"/>
    <w:rsid w:val="00805E16"/>
    <w:rsid w:val="008153BC"/>
    <w:rsid w:val="00817687"/>
    <w:rsid w:val="0082264A"/>
    <w:rsid w:val="00827C8E"/>
    <w:rsid w:val="00833813"/>
    <w:rsid w:val="0084322B"/>
    <w:rsid w:val="008460BE"/>
    <w:rsid w:val="00846361"/>
    <w:rsid w:val="008510D0"/>
    <w:rsid w:val="00855466"/>
    <w:rsid w:val="00863A9C"/>
    <w:rsid w:val="00863EA0"/>
    <w:rsid w:val="00865FC8"/>
    <w:rsid w:val="0086682D"/>
    <w:rsid w:val="0087510D"/>
    <w:rsid w:val="00880D77"/>
    <w:rsid w:val="008814CC"/>
    <w:rsid w:val="00884902"/>
    <w:rsid w:val="00884939"/>
    <w:rsid w:val="0088563D"/>
    <w:rsid w:val="008858B0"/>
    <w:rsid w:val="008904AA"/>
    <w:rsid w:val="00890AAD"/>
    <w:rsid w:val="00890C0E"/>
    <w:rsid w:val="00897013"/>
    <w:rsid w:val="008A14D2"/>
    <w:rsid w:val="008B1881"/>
    <w:rsid w:val="008B2E0A"/>
    <w:rsid w:val="008B638B"/>
    <w:rsid w:val="008B6FE9"/>
    <w:rsid w:val="008C5DF6"/>
    <w:rsid w:val="008D52D4"/>
    <w:rsid w:val="008D7294"/>
    <w:rsid w:val="008E0854"/>
    <w:rsid w:val="008E10B1"/>
    <w:rsid w:val="008E1294"/>
    <w:rsid w:val="008E6876"/>
    <w:rsid w:val="008E6CD9"/>
    <w:rsid w:val="008F2563"/>
    <w:rsid w:val="008F4F7C"/>
    <w:rsid w:val="00901FD1"/>
    <w:rsid w:val="00907BEC"/>
    <w:rsid w:val="00911526"/>
    <w:rsid w:val="0091246F"/>
    <w:rsid w:val="0091680C"/>
    <w:rsid w:val="009201C8"/>
    <w:rsid w:val="0092161D"/>
    <w:rsid w:val="00923805"/>
    <w:rsid w:val="009312A1"/>
    <w:rsid w:val="009333CA"/>
    <w:rsid w:val="00937ADC"/>
    <w:rsid w:val="0094461F"/>
    <w:rsid w:val="00944A67"/>
    <w:rsid w:val="0095062C"/>
    <w:rsid w:val="0095205E"/>
    <w:rsid w:val="00953208"/>
    <w:rsid w:val="00955C40"/>
    <w:rsid w:val="00957F84"/>
    <w:rsid w:val="0096461A"/>
    <w:rsid w:val="0096586A"/>
    <w:rsid w:val="00966915"/>
    <w:rsid w:val="00971CF8"/>
    <w:rsid w:val="009767AA"/>
    <w:rsid w:val="00980202"/>
    <w:rsid w:val="009815F6"/>
    <w:rsid w:val="009829E8"/>
    <w:rsid w:val="0098385F"/>
    <w:rsid w:val="009857DF"/>
    <w:rsid w:val="009870CF"/>
    <w:rsid w:val="00987D33"/>
    <w:rsid w:val="009925F5"/>
    <w:rsid w:val="009941AA"/>
    <w:rsid w:val="00994AB5"/>
    <w:rsid w:val="009A0FE4"/>
    <w:rsid w:val="009A11FD"/>
    <w:rsid w:val="009A11FE"/>
    <w:rsid w:val="009A6289"/>
    <w:rsid w:val="009B3085"/>
    <w:rsid w:val="009B3B4C"/>
    <w:rsid w:val="009B610B"/>
    <w:rsid w:val="009C01B9"/>
    <w:rsid w:val="009C1BC3"/>
    <w:rsid w:val="009C2D9D"/>
    <w:rsid w:val="009C39F4"/>
    <w:rsid w:val="009C62BF"/>
    <w:rsid w:val="009D05F3"/>
    <w:rsid w:val="009D5856"/>
    <w:rsid w:val="009D6E77"/>
    <w:rsid w:val="009E4459"/>
    <w:rsid w:val="009F02FB"/>
    <w:rsid w:val="009F18EF"/>
    <w:rsid w:val="009F1F31"/>
    <w:rsid w:val="009F3B68"/>
    <w:rsid w:val="009F5B68"/>
    <w:rsid w:val="009F7DB1"/>
    <w:rsid w:val="00A0111C"/>
    <w:rsid w:val="00A018D2"/>
    <w:rsid w:val="00A01CA9"/>
    <w:rsid w:val="00A03E45"/>
    <w:rsid w:val="00A05B47"/>
    <w:rsid w:val="00A07983"/>
    <w:rsid w:val="00A146AF"/>
    <w:rsid w:val="00A17E0D"/>
    <w:rsid w:val="00A22C6F"/>
    <w:rsid w:val="00A239A3"/>
    <w:rsid w:val="00A23BB9"/>
    <w:rsid w:val="00A262F5"/>
    <w:rsid w:val="00A35C0A"/>
    <w:rsid w:val="00A37E54"/>
    <w:rsid w:val="00A41B11"/>
    <w:rsid w:val="00A426AB"/>
    <w:rsid w:val="00A44282"/>
    <w:rsid w:val="00A5277E"/>
    <w:rsid w:val="00A62E2B"/>
    <w:rsid w:val="00A66C4E"/>
    <w:rsid w:val="00A66EA3"/>
    <w:rsid w:val="00A75F70"/>
    <w:rsid w:val="00A7655E"/>
    <w:rsid w:val="00A80E3C"/>
    <w:rsid w:val="00A82B8C"/>
    <w:rsid w:val="00A93B07"/>
    <w:rsid w:val="00AA29E5"/>
    <w:rsid w:val="00AA744C"/>
    <w:rsid w:val="00AB2E90"/>
    <w:rsid w:val="00AB505F"/>
    <w:rsid w:val="00AC04D8"/>
    <w:rsid w:val="00AC1201"/>
    <w:rsid w:val="00AC18F9"/>
    <w:rsid w:val="00AC53B3"/>
    <w:rsid w:val="00AD1EBD"/>
    <w:rsid w:val="00AD2F77"/>
    <w:rsid w:val="00AD53E8"/>
    <w:rsid w:val="00AE1A24"/>
    <w:rsid w:val="00AE2517"/>
    <w:rsid w:val="00AE29F3"/>
    <w:rsid w:val="00AE4957"/>
    <w:rsid w:val="00AE6336"/>
    <w:rsid w:val="00AE6A74"/>
    <w:rsid w:val="00AF6345"/>
    <w:rsid w:val="00B064B1"/>
    <w:rsid w:val="00B113DA"/>
    <w:rsid w:val="00B11DDC"/>
    <w:rsid w:val="00B16817"/>
    <w:rsid w:val="00B16AFF"/>
    <w:rsid w:val="00B21D8A"/>
    <w:rsid w:val="00B24D2D"/>
    <w:rsid w:val="00B24DFC"/>
    <w:rsid w:val="00B25D77"/>
    <w:rsid w:val="00B27885"/>
    <w:rsid w:val="00B30CBA"/>
    <w:rsid w:val="00B33BBE"/>
    <w:rsid w:val="00B40044"/>
    <w:rsid w:val="00B426EA"/>
    <w:rsid w:val="00B5217A"/>
    <w:rsid w:val="00B52457"/>
    <w:rsid w:val="00B52944"/>
    <w:rsid w:val="00B547E5"/>
    <w:rsid w:val="00B6527A"/>
    <w:rsid w:val="00B80ACE"/>
    <w:rsid w:val="00B82A86"/>
    <w:rsid w:val="00B83DBB"/>
    <w:rsid w:val="00B87D2C"/>
    <w:rsid w:val="00B975FE"/>
    <w:rsid w:val="00BA1185"/>
    <w:rsid w:val="00BA4416"/>
    <w:rsid w:val="00BA68FD"/>
    <w:rsid w:val="00BB23E4"/>
    <w:rsid w:val="00BB37AB"/>
    <w:rsid w:val="00BC0AC3"/>
    <w:rsid w:val="00BC7C0F"/>
    <w:rsid w:val="00BD00A0"/>
    <w:rsid w:val="00BD095F"/>
    <w:rsid w:val="00BD0B0D"/>
    <w:rsid w:val="00BD134E"/>
    <w:rsid w:val="00BD4AD0"/>
    <w:rsid w:val="00BD5EBC"/>
    <w:rsid w:val="00BE683A"/>
    <w:rsid w:val="00BE7E26"/>
    <w:rsid w:val="00BF27BD"/>
    <w:rsid w:val="00BF329D"/>
    <w:rsid w:val="00BF5ECD"/>
    <w:rsid w:val="00BF6657"/>
    <w:rsid w:val="00C01437"/>
    <w:rsid w:val="00C01CC5"/>
    <w:rsid w:val="00C02D9E"/>
    <w:rsid w:val="00C03167"/>
    <w:rsid w:val="00C03844"/>
    <w:rsid w:val="00C05672"/>
    <w:rsid w:val="00C079A5"/>
    <w:rsid w:val="00C1061B"/>
    <w:rsid w:val="00C11509"/>
    <w:rsid w:val="00C122E0"/>
    <w:rsid w:val="00C129A6"/>
    <w:rsid w:val="00C13FCC"/>
    <w:rsid w:val="00C17C9F"/>
    <w:rsid w:val="00C204E8"/>
    <w:rsid w:val="00C21BCA"/>
    <w:rsid w:val="00C37656"/>
    <w:rsid w:val="00C50A21"/>
    <w:rsid w:val="00C5187A"/>
    <w:rsid w:val="00C5434B"/>
    <w:rsid w:val="00C55BF5"/>
    <w:rsid w:val="00C627E6"/>
    <w:rsid w:val="00C71049"/>
    <w:rsid w:val="00C73F56"/>
    <w:rsid w:val="00C74645"/>
    <w:rsid w:val="00C747D3"/>
    <w:rsid w:val="00C86DD4"/>
    <w:rsid w:val="00C86FC1"/>
    <w:rsid w:val="00C87065"/>
    <w:rsid w:val="00C90C1F"/>
    <w:rsid w:val="00C943D4"/>
    <w:rsid w:val="00CA0CF3"/>
    <w:rsid w:val="00CA653B"/>
    <w:rsid w:val="00CB53EC"/>
    <w:rsid w:val="00CC43A0"/>
    <w:rsid w:val="00CC6D28"/>
    <w:rsid w:val="00CD0AF8"/>
    <w:rsid w:val="00CD0FF1"/>
    <w:rsid w:val="00CD12FC"/>
    <w:rsid w:val="00CD3B47"/>
    <w:rsid w:val="00CD6C87"/>
    <w:rsid w:val="00CD75BA"/>
    <w:rsid w:val="00CE02FB"/>
    <w:rsid w:val="00CE10D4"/>
    <w:rsid w:val="00CE1673"/>
    <w:rsid w:val="00CE24A9"/>
    <w:rsid w:val="00CE4260"/>
    <w:rsid w:val="00CF2040"/>
    <w:rsid w:val="00CF2E3B"/>
    <w:rsid w:val="00CF3B5D"/>
    <w:rsid w:val="00CF4376"/>
    <w:rsid w:val="00CF71D1"/>
    <w:rsid w:val="00D003B9"/>
    <w:rsid w:val="00D04454"/>
    <w:rsid w:val="00D056A0"/>
    <w:rsid w:val="00D06F50"/>
    <w:rsid w:val="00D1011B"/>
    <w:rsid w:val="00D20BD2"/>
    <w:rsid w:val="00D2601E"/>
    <w:rsid w:val="00D270C9"/>
    <w:rsid w:val="00D34739"/>
    <w:rsid w:val="00D35A8D"/>
    <w:rsid w:val="00D36F52"/>
    <w:rsid w:val="00D37671"/>
    <w:rsid w:val="00D37EFE"/>
    <w:rsid w:val="00D40358"/>
    <w:rsid w:val="00D40695"/>
    <w:rsid w:val="00D40A65"/>
    <w:rsid w:val="00D416A5"/>
    <w:rsid w:val="00D534E7"/>
    <w:rsid w:val="00D54AFD"/>
    <w:rsid w:val="00D55C16"/>
    <w:rsid w:val="00D55D67"/>
    <w:rsid w:val="00D607DD"/>
    <w:rsid w:val="00D61795"/>
    <w:rsid w:val="00D633CE"/>
    <w:rsid w:val="00D676AE"/>
    <w:rsid w:val="00D67D3E"/>
    <w:rsid w:val="00D71AE4"/>
    <w:rsid w:val="00D73300"/>
    <w:rsid w:val="00D73A0A"/>
    <w:rsid w:val="00D755D5"/>
    <w:rsid w:val="00D80400"/>
    <w:rsid w:val="00D80CAD"/>
    <w:rsid w:val="00D8147D"/>
    <w:rsid w:val="00D8238C"/>
    <w:rsid w:val="00D83071"/>
    <w:rsid w:val="00D84C3A"/>
    <w:rsid w:val="00D85E97"/>
    <w:rsid w:val="00D85F95"/>
    <w:rsid w:val="00D86537"/>
    <w:rsid w:val="00D870AF"/>
    <w:rsid w:val="00D90470"/>
    <w:rsid w:val="00D90C21"/>
    <w:rsid w:val="00D91EC6"/>
    <w:rsid w:val="00D924C8"/>
    <w:rsid w:val="00DA2013"/>
    <w:rsid w:val="00DA7420"/>
    <w:rsid w:val="00DB1046"/>
    <w:rsid w:val="00DB1BB1"/>
    <w:rsid w:val="00DB5E68"/>
    <w:rsid w:val="00DB6F43"/>
    <w:rsid w:val="00DC2BAA"/>
    <w:rsid w:val="00DD6455"/>
    <w:rsid w:val="00DD6966"/>
    <w:rsid w:val="00DD72CA"/>
    <w:rsid w:val="00DE144D"/>
    <w:rsid w:val="00DE5D26"/>
    <w:rsid w:val="00DF0841"/>
    <w:rsid w:val="00DF24C2"/>
    <w:rsid w:val="00DF34F7"/>
    <w:rsid w:val="00DF73B6"/>
    <w:rsid w:val="00E01850"/>
    <w:rsid w:val="00E01857"/>
    <w:rsid w:val="00E03D93"/>
    <w:rsid w:val="00E04F08"/>
    <w:rsid w:val="00E05397"/>
    <w:rsid w:val="00E0774F"/>
    <w:rsid w:val="00E13FF1"/>
    <w:rsid w:val="00E14939"/>
    <w:rsid w:val="00E15389"/>
    <w:rsid w:val="00E20973"/>
    <w:rsid w:val="00E27A30"/>
    <w:rsid w:val="00E3082B"/>
    <w:rsid w:val="00E35CC5"/>
    <w:rsid w:val="00E40666"/>
    <w:rsid w:val="00E45495"/>
    <w:rsid w:val="00E460CE"/>
    <w:rsid w:val="00E509B9"/>
    <w:rsid w:val="00E51FE5"/>
    <w:rsid w:val="00E54521"/>
    <w:rsid w:val="00E56F31"/>
    <w:rsid w:val="00E66AF7"/>
    <w:rsid w:val="00E70C0A"/>
    <w:rsid w:val="00E70D72"/>
    <w:rsid w:val="00E72F54"/>
    <w:rsid w:val="00E733C2"/>
    <w:rsid w:val="00E7348C"/>
    <w:rsid w:val="00E734C4"/>
    <w:rsid w:val="00E739AD"/>
    <w:rsid w:val="00E73FDD"/>
    <w:rsid w:val="00E74381"/>
    <w:rsid w:val="00E7478A"/>
    <w:rsid w:val="00E74E75"/>
    <w:rsid w:val="00E75299"/>
    <w:rsid w:val="00E811EC"/>
    <w:rsid w:val="00E8294D"/>
    <w:rsid w:val="00E843A0"/>
    <w:rsid w:val="00E85206"/>
    <w:rsid w:val="00E92066"/>
    <w:rsid w:val="00E9424E"/>
    <w:rsid w:val="00E94C00"/>
    <w:rsid w:val="00E9761F"/>
    <w:rsid w:val="00EA5E34"/>
    <w:rsid w:val="00EB5F98"/>
    <w:rsid w:val="00EB7607"/>
    <w:rsid w:val="00EC2D74"/>
    <w:rsid w:val="00EC683D"/>
    <w:rsid w:val="00ED3719"/>
    <w:rsid w:val="00ED79DD"/>
    <w:rsid w:val="00EE1178"/>
    <w:rsid w:val="00EE20B9"/>
    <w:rsid w:val="00EE7278"/>
    <w:rsid w:val="00EE7652"/>
    <w:rsid w:val="00EF4730"/>
    <w:rsid w:val="00F1244A"/>
    <w:rsid w:val="00F14A07"/>
    <w:rsid w:val="00F2545C"/>
    <w:rsid w:val="00F32729"/>
    <w:rsid w:val="00F3484F"/>
    <w:rsid w:val="00F4228C"/>
    <w:rsid w:val="00F43551"/>
    <w:rsid w:val="00F43C87"/>
    <w:rsid w:val="00F73B0F"/>
    <w:rsid w:val="00F77C79"/>
    <w:rsid w:val="00F809CF"/>
    <w:rsid w:val="00F809FE"/>
    <w:rsid w:val="00F811D0"/>
    <w:rsid w:val="00F83E77"/>
    <w:rsid w:val="00F871DF"/>
    <w:rsid w:val="00F878F4"/>
    <w:rsid w:val="00F93224"/>
    <w:rsid w:val="00F96DE6"/>
    <w:rsid w:val="00FA107B"/>
    <w:rsid w:val="00FA155C"/>
    <w:rsid w:val="00FA49C1"/>
    <w:rsid w:val="00FA71A8"/>
    <w:rsid w:val="00FB0D7A"/>
    <w:rsid w:val="00FC2A9C"/>
    <w:rsid w:val="00FC65EA"/>
    <w:rsid w:val="00FD0611"/>
    <w:rsid w:val="00FD12F6"/>
    <w:rsid w:val="00FD5ED3"/>
    <w:rsid w:val="00FD65A6"/>
    <w:rsid w:val="00FF111D"/>
    <w:rsid w:val="00FF29DD"/>
    <w:rsid w:val="00FF7AA3"/>
    <w:rsid w:val="03AD5C18"/>
    <w:rsid w:val="040744BC"/>
    <w:rsid w:val="09ED0CD5"/>
    <w:rsid w:val="0A292A54"/>
    <w:rsid w:val="0A511189"/>
    <w:rsid w:val="119666C2"/>
    <w:rsid w:val="1E2D1727"/>
    <w:rsid w:val="1FD337E0"/>
    <w:rsid w:val="246B63EC"/>
    <w:rsid w:val="260E2795"/>
    <w:rsid w:val="2CD90BB9"/>
    <w:rsid w:val="326D14E0"/>
    <w:rsid w:val="40F37F56"/>
    <w:rsid w:val="43F02A9C"/>
    <w:rsid w:val="4A3440DF"/>
    <w:rsid w:val="4A832BC0"/>
    <w:rsid w:val="54B16518"/>
    <w:rsid w:val="57E42B57"/>
    <w:rsid w:val="5AF26BD7"/>
    <w:rsid w:val="5FB85BAB"/>
    <w:rsid w:val="5FBE7AB4"/>
    <w:rsid w:val="66E44B7B"/>
    <w:rsid w:val="6A831980"/>
    <w:rsid w:val="6E5E7F47"/>
    <w:rsid w:val="770C324E"/>
    <w:rsid w:val="78945DA9"/>
    <w:rsid w:val="7C2A605B"/>
    <w:rsid w:val="7CC62DC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doNotAutoCompressPictures/>
  <w:uiCompat97To2003/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="Calibri" w:hAnsi="Calibri" w:eastAsia="宋体" w:cs="Times New Roman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 w:locked="1"/>
    <w:lsdException w:qFormat="1" w:uiPriority="0" w:name="heading 2" w:locked="1"/>
    <w:lsdException w:qFormat="1" w:uiPriority="0" w:name="heading 3" w:locked="1"/>
    <w:lsdException w:qFormat="1" w:uiPriority="0" w:name="heading 4" w:locked="1"/>
    <w:lsdException w:qFormat="1" w:uiPriority="0" w:name="heading 5" w:locked="1"/>
    <w:lsdException w:qFormat="1" w:uiPriority="0" w:name="heading 6" w:locked="1"/>
    <w:lsdException w:qFormat="1" w:uiPriority="0" w:name="heading 7" w:locked="1"/>
    <w:lsdException w:qFormat="1" w:uiPriority="0" w:name="heading 8" w:locked="1"/>
    <w:lsdException w:qFormat="1" w:uiPriority="0" w:name="heading 9" w:locked="1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nhideWhenUsed="0" w:uiPriority="0" w:semiHidden="0" w:name="toc 1" w:locked="1"/>
    <w:lsdException w:unhideWhenUsed="0" w:uiPriority="0" w:semiHidden="0" w:name="toc 2" w:locked="1"/>
    <w:lsdException w:unhideWhenUsed="0" w:uiPriority="0" w:semiHidden="0" w:name="toc 3" w:locked="1"/>
    <w:lsdException w:unhideWhenUsed="0" w:uiPriority="0" w:semiHidden="0" w:name="toc 4" w:locked="1"/>
    <w:lsdException w:unhideWhenUsed="0" w:uiPriority="0" w:semiHidden="0" w:name="toc 5" w:locked="1"/>
    <w:lsdException w:unhideWhenUsed="0" w:uiPriority="0" w:semiHidden="0" w:name="toc 6" w:locked="1"/>
    <w:lsdException w:unhideWhenUsed="0" w:uiPriority="0" w:semiHidden="0" w:name="toc 7" w:locked="1"/>
    <w:lsdException w:unhideWhenUsed="0" w:uiPriority="0" w:semiHidden="0" w:name="toc 8" w:locked="1"/>
    <w:lsdException w:unhideWhenUsed="0" w:uiPriority="0" w:semiHidden="0" w:name="toc 9" w:locked="1"/>
    <w:lsdException w:uiPriority="99" w:name="Normal Indent"/>
    <w:lsdException w:uiPriority="99" w:name="footnote text"/>
    <w:lsdException w:uiPriority="99" w:name="annotation text"/>
    <w:lsdException w:qFormat="1" w:unhideWhenUsed="0" w:uiPriority="99" w:name="header"/>
    <w:lsdException w:qFormat="1" w:unhideWhenUsed="0" w:uiPriority="99" w:name="footer"/>
    <w:lsdException w:uiPriority="99" w:name="index heading"/>
    <w:lsdException w:qFormat="1" w:uiPriority="0" w:name="caption" w:locked="1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0" w:semiHidden="0" w:name="Title" w:locked="1"/>
    <w:lsdException w:uiPriority="99" w:name="Closing"/>
    <w:lsdException w:uiPriority="99" w:name="Signature"/>
    <w:lsdException w:qFormat="1" w:unhideWhenUsed="0" w:uiPriority="99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0" w:semiHidden="0" w:name="Subtitle" w:locked="1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0" w:semiHidden="0" w:name="Strong" w:locked="1"/>
    <w:lsdException w:qFormat="1" w:unhideWhenUsed="0" w:uiPriority="0" w:semiHidden="0" w:name="Emphasis" w:locked="1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qFormat="1" w:unhideWhenUsed="0" w:uiPriority="9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nhideWhenUsed="0" w:uiPriority="99" w:semiHidden="0" w:name="List Paragraph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Calibri" w:hAnsi="Calibri" w:eastAsia="宋体" w:cs="Times New Roman"/>
      <w:kern w:val="2"/>
      <w:sz w:val="21"/>
      <w:szCs w:val="21"/>
      <w:lang w:val="en-US" w:eastAsia="zh-CN" w:bidi="ar-SA"/>
    </w:rPr>
  </w:style>
  <w:style w:type="character" w:default="1" w:styleId="6">
    <w:name w:val="Default Paragraph Font"/>
    <w:semiHidden/>
    <w:qFormat/>
    <w:uiPriority w:val="99"/>
  </w:style>
  <w:style w:type="table" w:default="1" w:styleId="4">
    <w:name w:val="Normal Table"/>
    <w:semiHidden/>
    <w:unhideWhenUsed/>
    <w:qFormat/>
    <w:uiPriority w:val="99"/>
    <w:tblPr>
      <w:tblLayout w:type="fixed"/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footer"/>
    <w:basedOn w:val="1"/>
    <w:link w:val="7"/>
    <w:semiHidden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3">
    <w:name w:val="header"/>
    <w:basedOn w:val="1"/>
    <w:link w:val="8"/>
    <w:semiHidden/>
    <w:qFormat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table" w:styleId="5">
    <w:name w:val="Table Grid"/>
    <w:basedOn w:val="4"/>
    <w:qFormat/>
    <w:uiPriority w:val="99"/>
    <w:rPr>
      <w:rFonts w:ascii="Times New Roman" w:hAnsi="Times New Roman"/>
      <w:kern w:val="0"/>
      <w:sz w:val="20"/>
      <w:szCs w:val="20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  <w:tblLayout w:type="fixed"/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7">
    <w:name w:val="Footer Char"/>
    <w:basedOn w:val="6"/>
    <w:link w:val="2"/>
    <w:semiHidden/>
    <w:locked/>
    <w:uiPriority w:val="99"/>
    <w:rPr>
      <w:rFonts w:ascii="Calibri" w:hAnsi="Calibri" w:eastAsia="宋体" w:cs="Times New Roman"/>
      <w:kern w:val="2"/>
      <w:sz w:val="18"/>
      <w:szCs w:val="18"/>
    </w:rPr>
  </w:style>
  <w:style w:type="character" w:customStyle="1" w:styleId="8">
    <w:name w:val="Header Char"/>
    <w:basedOn w:val="6"/>
    <w:link w:val="3"/>
    <w:semiHidden/>
    <w:qFormat/>
    <w:locked/>
    <w:uiPriority w:val="99"/>
    <w:rPr>
      <w:rFonts w:ascii="Calibri" w:hAnsi="Calibri" w:eastAsia="宋体" w:cs="Times New Roman"/>
      <w:kern w:val="2"/>
      <w:sz w:val="18"/>
      <w:szCs w:val="18"/>
    </w:rPr>
  </w:style>
  <w:style w:type="paragraph" w:styleId="9">
    <w:name w:val="List Paragraph"/>
    <w:basedOn w:val="1"/>
    <w:qFormat/>
    <w:uiPriority w:val="99"/>
    <w:pPr>
      <w:ind w:firstLine="420" w:firstLineChars="200"/>
    </w:pPr>
    <w:rPr>
      <w:szCs w:val="22"/>
    </w:r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theme" Target="theme/theme1.xml"/><Relationship Id="rId8" Type="http://schemas.openxmlformats.org/officeDocument/2006/relationships/footer" Target="footer3.xml"/><Relationship Id="rId7" Type="http://schemas.openxmlformats.org/officeDocument/2006/relationships/footer" Target="footer2.xml"/><Relationship Id="rId6" Type="http://schemas.openxmlformats.org/officeDocument/2006/relationships/footer" Target="footer1.xml"/><Relationship Id="rId5" Type="http://schemas.openxmlformats.org/officeDocument/2006/relationships/header" Target="header3.xml"/><Relationship Id="rId4" Type="http://schemas.openxmlformats.org/officeDocument/2006/relationships/header" Target="header2.xml"/><Relationship Id="rId3" Type="http://schemas.openxmlformats.org/officeDocument/2006/relationships/header" Target="header1.xml"/><Relationship Id="rId2" Type="http://schemas.openxmlformats.org/officeDocument/2006/relationships/settings" Target="settings.xml"/><Relationship Id="rId11" Type="http://schemas.openxmlformats.org/officeDocument/2006/relationships/fontTable" Target="fontTable.xml"/><Relationship Id="rId10" Type="http://schemas.openxmlformats.org/officeDocument/2006/relationships/customXml" Target="../customXml/item1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Pages>1</Pages>
  <Words>33</Words>
  <Characters>194</Characters>
  <Lines>0</Lines>
  <Paragraphs>0</Paragraphs>
  <TotalTime>77</TotalTime>
  <ScaleCrop>false</ScaleCrop>
  <LinksUpToDate>false</LinksUpToDate>
  <CharactersWithSpaces>0</CharactersWithSpaces>
  <Application>WPS Office_11.1.0.8806_F1E327BC-269C-435d-A152-05C5408002CA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2017-07-14T07:51:00Z</dcterms:created>
  <dc:creator>Administrator</dc:creator>
  <cp:lastModifiedBy>dellspl</cp:lastModifiedBy>
  <cp:lastPrinted>2017-07-15T00:09:00Z</cp:lastPrinted>
  <dcterms:modified xsi:type="dcterms:W3CDTF">2019-07-02T00:40:23Z</dcterms:modified>
  <cp:revision>15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2052-11.1.0.8806</vt:lpwstr>
  </property>
</Properties>
</file>