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黑体" w:eastAsia="黑体"/>
          <w:sz w:val="36"/>
          <w:szCs w:val="36"/>
        </w:rPr>
      </w:pPr>
      <w:r>
        <w:rPr>
          <w:rFonts w:hint="eastAsia" w:ascii="黑体" w:hAnsi="宋体" w:eastAsia="黑体"/>
          <w:sz w:val="36"/>
          <w:szCs w:val="36"/>
        </w:rPr>
        <w:t>天门市第一人民医院</w:t>
      </w:r>
    </w:p>
    <w:p>
      <w:pPr>
        <w:jc w:val="center"/>
        <w:rPr>
          <w:rFonts w:ascii="黑体" w:hAnsi="宋体" w:eastAsia="黑体"/>
          <w:sz w:val="36"/>
          <w:szCs w:val="36"/>
        </w:rPr>
      </w:pPr>
      <w:r>
        <w:rPr>
          <w:rFonts w:hint="eastAsia" w:ascii="黑体" w:hAnsi="宋体" w:eastAsia="黑体"/>
          <w:sz w:val="36"/>
          <w:szCs w:val="36"/>
        </w:rPr>
        <w:t>设备采购项目技术参数审核表</w:t>
      </w:r>
    </w:p>
    <w:tbl>
      <w:tblPr>
        <w:tblStyle w:val="4"/>
        <w:tblpPr w:leftFromText="180" w:rightFromText="180" w:vertAnchor="text" w:horzAnchor="page" w:tblpXSpec="center" w:tblpY="150"/>
        <w:tblOverlap w:val="never"/>
        <w:tblW w:w="9286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68"/>
        <w:gridCol w:w="711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  <w:jc w:val="center"/>
        </w:trPr>
        <w:tc>
          <w:tcPr>
            <w:tcW w:w="2168" w:type="dxa"/>
            <w:vMerge w:val="restart"/>
            <w:tcBorders>
              <w:right w:val="single" w:color="auto" w:sz="4" w:space="0"/>
            </w:tcBorders>
            <w:vAlign w:val="center"/>
          </w:tcPr>
          <w:p>
            <w:pPr>
              <w:ind w:firstLine="240" w:firstLineChars="100"/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项目情况</w:t>
            </w:r>
          </w:p>
        </w:tc>
        <w:tc>
          <w:tcPr>
            <w:tcW w:w="7118" w:type="dxa"/>
            <w:tcBorders>
              <w:left w:val="nil"/>
              <w:bottom w:val="single" w:color="auto" w:sz="4" w:space="0"/>
            </w:tcBorders>
            <w:vAlign w:val="center"/>
          </w:tcPr>
          <w:p>
            <w:pPr>
              <w:jc w:val="left"/>
              <w:rPr>
                <w:rFonts w:hint="eastAsia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项目名称</w:t>
            </w:r>
            <w:r>
              <w:rPr>
                <w:rFonts w:ascii="宋体" w:hAnsi="宋体"/>
                <w:kern w:val="0"/>
                <w:sz w:val="24"/>
                <w:szCs w:val="24"/>
              </w:rPr>
              <w:t>:</w:t>
            </w:r>
            <w:r>
              <w:rPr>
                <w:rFonts w:hint="eastAsia" w:ascii="宋体" w:hAnsi="宋体"/>
                <w:kern w:val="0"/>
                <w:sz w:val="24"/>
                <w:szCs w:val="24"/>
                <w:lang w:eastAsia="zh-CN"/>
              </w:rPr>
              <w:t>颌面动力系统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  <w:jc w:val="center"/>
        </w:trPr>
        <w:tc>
          <w:tcPr>
            <w:tcW w:w="2168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sz w:val="24"/>
                <w:szCs w:val="24"/>
              </w:rPr>
            </w:pPr>
          </w:p>
        </w:tc>
        <w:tc>
          <w:tcPr>
            <w:tcW w:w="7118" w:type="dxa"/>
            <w:tcBorders>
              <w:top w:val="single" w:color="auto" w:sz="4" w:space="0"/>
              <w:left w:val="nil"/>
              <w:bottom w:val="single" w:color="auto" w:sz="4" w:space="0"/>
            </w:tcBorders>
            <w:vAlign w:val="center"/>
          </w:tcPr>
          <w:p>
            <w:pPr>
              <w:jc w:val="lef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项目编号：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  <w:jc w:val="center"/>
        </w:trPr>
        <w:tc>
          <w:tcPr>
            <w:tcW w:w="2168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sz w:val="24"/>
                <w:szCs w:val="24"/>
              </w:rPr>
            </w:pPr>
          </w:p>
        </w:tc>
        <w:tc>
          <w:tcPr>
            <w:tcW w:w="7118" w:type="dxa"/>
            <w:tcBorders>
              <w:top w:val="single" w:color="auto" w:sz="4" w:space="0"/>
              <w:left w:val="nil"/>
              <w:bottom w:val="single" w:color="auto" w:sz="4" w:space="0"/>
            </w:tcBorders>
            <w:vAlign w:val="center"/>
          </w:tcPr>
          <w:p>
            <w:pPr>
              <w:jc w:val="lef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8" w:hRule="atLeast"/>
          <w:jc w:val="center"/>
        </w:trPr>
        <w:tc>
          <w:tcPr>
            <w:tcW w:w="2168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项目主要</w:t>
            </w:r>
          </w:p>
          <w:p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技术参数</w:t>
            </w:r>
          </w:p>
          <w:p>
            <w:pPr>
              <w:jc w:val="center"/>
              <w:rPr>
                <w:rFonts w:ascii="宋体"/>
                <w:sz w:val="24"/>
                <w:szCs w:val="24"/>
              </w:rPr>
            </w:pPr>
          </w:p>
        </w:tc>
        <w:tc>
          <w:tcPr>
            <w:tcW w:w="7118" w:type="dxa"/>
            <w:tcBorders>
              <w:top w:val="single" w:color="auto" w:sz="4" w:space="0"/>
              <w:left w:val="nil"/>
            </w:tcBorders>
          </w:tcPr>
          <w:p>
            <w:pPr>
              <w:widowControl/>
              <w:spacing w:before="100" w:beforeAutospacing="1" w:after="100" w:afterAutospacing="1"/>
              <w:rPr>
                <w:rFonts w:hint="eastAsia" w:ascii="宋体" w:hAnsi="宋体"/>
                <w:kern w:val="0"/>
                <w:sz w:val="30"/>
                <w:szCs w:val="30"/>
                <w:lang w:val="en-US" w:eastAsia="zh-CN"/>
              </w:rPr>
            </w:pPr>
            <w:r>
              <w:rPr>
                <w:rFonts w:ascii="宋体" w:hAnsi="宋体"/>
                <w:kern w:val="0"/>
                <w:sz w:val="30"/>
                <w:szCs w:val="30"/>
              </w:rPr>
              <w:t xml:space="preserve"> </w:t>
            </w:r>
            <w:r>
              <w:rPr>
                <w:rFonts w:hint="eastAsia" w:ascii="宋体" w:hAnsi="宋体"/>
                <w:kern w:val="0"/>
                <w:sz w:val="30"/>
                <w:szCs w:val="30"/>
                <w:lang w:val="en-US" w:eastAsia="zh-CN"/>
              </w:rPr>
              <w:t>1主机：可显示调节转速，扭矩，冲水刨削的数据，能自动显示故障代码</w:t>
            </w:r>
          </w:p>
          <w:p>
            <w:pPr>
              <w:widowControl/>
              <w:spacing w:before="100" w:beforeAutospacing="1" w:after="100" w:afterAutospacing="1"/>
              <w:rPr>
                <w:rFonts w:hint="eastAsia" w:ascii="宋体" w:hAnsi="宋体"/>
                <w:kern w:val="0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30"/>
                <w:szCs w:val="30"/>
                <w:lang w:val="en-US" w:eastAsia="zh-CN"/>
              </w:rPr>
              <w:t>2有适合手术的多种钻</w:t>
            </w:r>
            <w:bookmarkStart w:id="0" w:name="_GoBack"/>
            <w:bookmarkEnd w:id="0"/>
            <w:r>
              <w:rPr>
                <w:rFonts w:hint="eastAsia" w:ascii="宋体" w:hAnsi="宋体"/>
                <w:kern w:val="0"/>
                <w:sz w:val="30"/>
                <w:szCs w:val="30"/>
                <w:lang w:val="en-US" w:eastAsia="zh-CN"/>
              </w:rPr>
              <w:t>头和工具（可以高温消毒）</w:t>
            </w:r>
          </w:p>
          <w:p>
            <w:pPr>
              <w:widowControl/>
              <w:spacing w:before="100" w:beforeAutospacing="1" w:after="100" w:afterAutospacing="1"/>
              <w:rPr>
                <w:rFonts w:hint="default" w:ascii="宋体" w:hAnsi="宋体"/>
                <w:kern w:val="0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30"/>
                <w:szCs w:val="30"/>
                <w:lang w:val="en-US" w:eastAsia="zh-CN"/>
              </w:rPr>
              <w:t>3各种工具和耗材的价格</w:t>
            </w:r>
          </w:p>
          <w:p>
            <w:pPr>
              <w:widowControl/>
              <w:spacing w:before="100" w:beforeAutospacing="1" w:after="100" w:afterAutospacing="1"/>
              <w:rPr>
                <w:rFonts w:ascii="宋体"/>
                <w:kern w:val="0"/>
                <w:sz w:val="30"/>
                <w:szCs w:val="30"/>
              </w:rPr>
            </w:pPr>
            <w:r>
              <w:rPr>
                <w:rFonts w:ascii="宋体" w:hAnsi="宋体"/>
                <w:kern w:val="0"/>
                <w:sz w:val="30"/>
                <w:szCs w:val="30"/>
              </w:rPr>
              <w:t xml:space="preserve">      </w:t>
            </w:r>
          </w:p>
          <w:p>
            <w:pPr>
              <w:widowControl/>
              <w:spacing w:before="100" w:beforeAutospacing="1" w:after="100" w:afterAutospacing="1"/>
              <w:rPr>
                <w:rFonts w:ascii="宋体"/>
                <w:kern w:val="0"/>
                <w:sz w:val="30"/>
                <w:szCs w:val="30"/>
              </w:rPr>
            </w:pPr>
          </w:p>
          <w:p>
            <w:pPr>
              <w:widowControl/>
              <w:spacing w:before="100" w:beforeAutospacing="1" w:after="100" w:afterAutospacing="1"/>
              <w:rPr>
                <w:rFonts w:ascii="宋体" w:cs="宋体"/>
                <w:color w:val="000000"/>
                <w:kern w:val="0"/>
                <w:sz w:val="30"/>
                <w:szCs w:val="30"/>
              </w:rPr>
            </w:pPr>
            <w:r>
              <w:rPr>
                <w:rFonts w:ascii="宋体" w:cs="宋体"/>
                <w:color w:val="000000"/>
                <w:kern w:val="0"/>
                <w:sz w:val="24"/>
                <w:szCs w:val="24"/>
              </w:rPr>
              <w:br w:type="page"/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8" w:hRule="atLeast"/>
          <w:jc w:val="center"/>
        </w:trPr>
        <w:tc>
          <w:tcPr>
            <w:tcW w:w="2168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使用科室意见</w:t>
            </w:r>
          </w:p>
        </w:tc>
        <w:tc>
          <w:tcPr>
            <w:tcW w:w="7118" w:type="dxa"/>
            <w:tcBorders>
              <w:top w:val="single" w:color="auto" w:sz="4" w:space="0"/>
              <w:left w:val="nil"/>
              <w:bottom w:val="single" w:color="auto" w:sz="4" w:space="0"/>
            </w:tcBorders>
            <w:vAlign w:val="bottom"/>
          </w:tcPr>
          <w:p>
            <w:pPr>
              <w:ind w:right="210" w:firstLine="3000" w:firstLineChars="1250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/>
                <w:kern w:val="0"/>
                <w:sz w:val="24"/>
                <w:szCs w:val="24"/>
              </w:rPr>
              <w:t xml:space="preserve">`           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8" w:hRule="atLeast"/>
          <w:jc w:val="center"/>
        </w:trPr>
        <w:tc>
          <w:tcPr>
            <w:tcW w:w="2168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设备科意见</w:t>
            </w:r>
          </w:p>
        </w:tc>
        <w:tc>
          <w:tcPr>
            <w:tcW w:w="7118" w:type="dxa"/>
            <w:tcBorders>
              <w:top w:val="single" w:color="auto" w:sz="4" w:space="0"/>
              <w:left w:val="nil"/>
              <w:bottom w:val="single" w:color="auto" w:sz="4" w:space="0"/>
            </w:tcBorders>
            <w:vAlign w:val="bottom"/>
          </w:tcPr>
          <w:p>
            <w:pPr>
              <w:wordWrap w:val="0"/>
              <w:ind w:right="210"/>
              <w:jc w:val="righ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签名</w:t>
            </w:r>
            <w:r>
              <w:rPr>
                <w:rFonts w:ascii="宋体" w:hAnsi="宋体"/>
                <w:kern w:val="0"/>
                <w:sz w:val="24"/>
                <w:szCs w:val="24"/>
              </w:rPr>
              <w:t xml:space="preserve">          </w:t>
            </w:r>
            <w:r>
              <w:rPr>
                <w:rFonts w:hint="eastAsia" w:ascii="宋体" w:hAnsi="宋体"/>
                <w:kern w:val="0"/>
                <w:sz w:val="24"/>
                <w:szCs w:val="24"/>
              </w:rPr>
              <w:t>年</w:t>
            </w:r>
            <w:r>
              <w:rPr>
                <w:rFonts w:ascii="宋体" w:hAnsi="宋体"/>
                <w:kern w:val="0"/>
                <w:sz w:val="24"/>
                <w:szCs w:val="24"/>
              </w:rPr>
              <w:t xml:space="preserve">    </w:t>
            </w:r>
            <w:r>
              <w:rPr>
                <w:rFonts w:hint="eastAsia" w:ascii="宋体" w:hAnsi="宋体"/>
                <w:kern w:val="0"/>
                <w:sz w:val="24"/>
                <w:szCs w:val="24"/>
              </w:rPr>
              <w:t>月</w:t>
            </w:r>
            <w:r>
              <w:rPr>
                <w:rFonts w:ascii="宋体" w:hAnsi="宋体"/>
                <w:kern w:val="0"/>
                <w:sz w:val="24"/>
                <w:szCs w:val="24"/>
              </w:rPr>
              <w:t xml:space="preserve">    </w:t>
            </w:r>
            <w:r>
              <w:rPr>
                <w:rFonts w:hint="eastAsia" w:ascii="宋体" w:hAnsi="宋体"/>
                <w:kern w:val="0"/>
                <w:sz w:val="24"/>
                <w:szCs w:val="24"/>
              </w:rPr>
              <w:t>日</w:t>
            </w:r>
          </w:p>
        </w:tc>
      </w:tr>
    </w:tbl>
    <w:p>
      <w:pPr>
        <w:ind w:firstLine="280" w:firstLineChars="100"/>
        <w:rPr>
          <w:rFonts w:ascii="宋体" w:cs="宋体"/>
          <w:sz w:val="36"/>
          <w:szCs w:val="36"/>
        </w:rPr>
      </w:pPr>
      <w:r>
        <w:rPr>
          <w:rFonts w:ascii="宋体" w:hAnsi="宋体" w:cs="宋体"/>
          <w:sz w:val="28"/>
          <w:szCs w:val="28"/>
        </w:rPr>
        <w:t xml:space="preserve">                               </w:t>
      </w: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418" w:bottom="1440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2E2B"/>
    <w:rsid w:val="00000D0D"/>
    <w:rsid w:val="0000644E"/>
    <w:rsid w:val="00010305"/>
    <w:rsid w:val="00012F56"/>
    <w:rsid w:val="000143A9"/>
    <w:rsid w:val="0001602D"/>
    <w:rsid w:val="00016959"/>
    <w:rsid w:val="00022744"/>
    <w:rsid w:val="000323F2"/>
    <w:rsid w:val="000410C1"/>
    <w:rsid w:val="0004198F"/>
    <w:rsid w:val="00046E31"/>
    <w:rsid w:val="00061F73"/>
    <w:rsid w:val="00063E8D"/>
    <w:rsid w:val="00066A71"/>
    <w:rsid w:val="00067387"/>
    <w:rsid w:val="00070768"/>
    <w:rsid w:val="00070BDC"/>
    <w:rsid w:val="00072E83"/>
    <w:rsid w:val="00073678"/>
    <w:rsid w:val="00073B81"/>
    <w:rsid w:val="00076E51"/>
    <w:rsid w:val="00080482"/>
    <w:rsid w:val="000825AB"/>
    <w:rsid w:val="00085E2F"/>
    <w:rsid w:val="00087792"/>
    <w:rsid w:val="00096CAE"/>
    <w:rsid w:val="000977EA"/>
    <w:rsid w:val="000A031E"/>
    <w:rsid w:val="000A1D1C"/>
    <w:rsid w:val="000A6F12"/>
    <w:rsid w:val="000A78AC"/>
    <w:rsid w:val="000B6270"/>
    <w:rsid w:val="000B771B"/>
    <w:rsid w:val="000B78E6"/>
    <w:rsid w:val="000C0A3E"/>
    <w:rsid w:val="000C4040"/>
    <w:rsid w:val="000C4554"/>
    <w:rsid w:val="000D16A7"/>
    <w:rsid w:val="000D3B52"/>
    <w:rsid w:val="000D743A"/>
    <w:rsid w:val="000E4094"/>
    <w:rsid w:val="000E4816"/>
    <w:rsid w:val="000E70C1"/>
    <w:rsid w:val="000F02A7"/>
    <w:rsid w:val="000F649C"/>
    <w:rsid w:val="000F7626"/>
    <w:rsid w:val="00101508"/>
    <w:rsid w:val="00110BA6"/>
    <w:rsid w:val="00114A2D"/>
    <w:rsid w:val="00114D13"/>
    <w:rsid w:val="00122713"/>
    <w:rsid w:val="00125DE6"/>
    <w:rsid w:val="00142310"/>
    <w:rsid w:val="001436F8"/>
    <w:rsid w:val="001445EB"/>
    <w:rsid w:val="001506FA"/>
    <w:rsid w:val="00152EDB"/>
    <w:rsid w:val="00155A18"/>
    <w:rsid w:val="00156629"/>
    <w:rsid w:val="00164D5B"/>
    <w:rsid w:val="00167F47"/>
    <w:rsid w:val="00175B9B"/>
    <w:rsid w:val="00180D1A"/>
    <w:rsid w:val="00186267"/>
    <w:rsid w:val="001913ED"/>
    <w:rsid w:val="00192048"/>
    <w:rsid w:val="001954DB"/>
    <w:rsid w:val="001957A9"/>
    <w:rsid w:val="00197985"/>
    <w:rsid w:val="001A0B48"/>
    <w:rsid w:val="001A2906"/>
    <w:rsid w:val="001B29E7"/>
    <w:rsid w:val="001B446B"/>
    <w:rsid w:val="001B7D0B"/>
    <w:rsid w:val="001C7723"/>
    <w:rsid w:val="001D1865"/>
    <w:rsid w:val="001D443E"/>
    <w:rsid w:val="001D5F7B"/>
    <w:rsid w:val="001E5007"/>
    <w:rsid w:val="001E7281"/>
    <w:rsid w:val="001F08D8"/>
    <w:rsid w:val="001F3CA3"/>
    <w:rsid w:val="001F3F38"/>
    <w:rsid w:val="00200E4B"/>
    <w:rsid w:val="00202ED2"/>
    <w:rsid w:val="00205349"/>
    <w:rsid w:val="00205621"/>
    <w:rsid w:val="00210DB3"/>
    <w:rsid w:val="002176E6"/>
    <w:rsid w:val="00220729"/>
    <w:rsid w:val="0022407B"/>
    <w:rsid w:val="00227310"/>
    <w:rsid w:val="00232048"/>
    <w:rsid w:val="00234809"/>
    <w:rsid w:val="002373D5"/>
    <w:rsid w:val="00244729"/>
    <w:rsid w:val="00247D94"/>
    <w:rsid w:val="002533B3"/>
    <w:rsid w:val="00253986"/>
    <w:rsid w:val="00255E84"/>
    <w:rsid w:val="00256C65"/>
    <w:rsid w:val="00265B03"/>
    <w:rsid w:val="00267BA2"/>
    <w:rsid w:val="002715BF"/>
    <w:rsid w:val="00271A76"/>
    <w:rsid w:val="00284B03"/>
    <w:rsid w:val="00286023"/>
    <w:rsid w:val="00286B91"/>
    <w:rsid w:val="002903B5"/>
    <w:rsid w:val="00290B9C"/>
    <w:rsid w:val="00291295"/>
    <w:rsid w:val="00292F64"/>
    <w:rsid w:val="002A0766"/>
    <w:rsid w:val="002A089B"/>
    <w:rsid w:val="002A456D"/>
    <w:rsid w:val="002A7B88"/>
    <w:rsid w:val="002B3E08"/>
    <w:rsid w:val="002B592E"/>
    <w:rsid w:val="002B5EFC"/>
    <w:rsid w:val="002B77E3"/>
    <w:rsid w:val="002C1217"/>
    <w:rsid w:val="002C2799"/>
    <w:rsid w:val="002C4553"/>
    <w:rsid w:val="002C55DC"/>
    <w:rsid w:val="002C67A1"/>
    <w:rsid w:val="002D0B2D"/>
    <w:rsid w:val="002D44B1"/>
    <w:rsid w:val="002E01DE"/>
    <w:rsid w:val="002E100E"/>
    <w:rsid w:val="002E1108"/>
    <w:rsid w:val="00300C54"/>
    <w:rsid w:val="00300C7B"/>
    <w:rsid w:val="00310B91"/>
    <w:rsid w:val="00310E61"/>
    <w:rsid w:val="003144CA"/>
    <w:rsid w:val="00320103"/>
    <w:rsid w:val="00322DFA"/>
    <w:rsid w:val="0032426A"/>
    <w:rsid w:val="00332423"/>
    <w:rsid w:val="003338DC"/>
    <w:rsid w:val="003361D8"/>
    <w:rsid w:val="00337701"/>
    <w:rsid w:val="0033773C"/>
    <w:rsid w:val="00340AAB"/>
    <w:rsid w:val="00342EEF"/>
    <w:rsid w:val="003465DA"/>
    <w:rsid w:val="00351BF4"/>
    <w:rsid w:val="00352F64"/>
    <w:rsid w:val="003542B9"/>
    <w:rsid w:val="003621BD"/>
    <w:rsid w:val="00367AE2"/>
    <w:rsid w:val="00373394"/>
    <w:rsid w:val="003767EB"/>
    <w:rsid w:val="003810BA"/>
    <w:rsid w:val="0038177D"/>
    <w:rsid w:val="003826D6"/>
    <w:rsid w:val="00385BF3"/>
    <w:rsid w:val="003875C2"/>
    <w:rsid w:val="00392BD0"/>
    <w:rsid w:val="00395C40"/>
    <w:rsid w:val="00395EB5"/>
    <w:rsid w:val="003A16AA"/>
    <w:rsid w:val="003A4765"/>
    <w:rsid w:val="003B5A1E"/>
    <w:rsid w:val="003C12C3"/>
    <w:rsid w:val="003C67E9"/>
    <w:rsid w:val="003D534E"/>
    <w:rsid w:val="003D65A9"/>
    <w:rsid w:val="003D762D"/>
    <w:rsid w:val="003E1122"/>
    <w:rsid w:val="003E5A49"/>
    <w:rsid w:val="003E7133"/>
    <w:rsid w:val="003E781F"/>
    <w:rsid w:val="003F15E8"/>
    <w:rsid w:val="003F2070"/>
    <w:rsid w:val="003F43E7"/>
    <w:rsid w:val="003F4F55"/>
    <w:rsid w:val="004000E4"/>
    <w:rsid w:val="00403A7E"/>
    <w:rsid w:val="00412269"/>
    <w:rsid w:val="0041300F"/>
    <w:rsid w:val="00414665"/>
    <w:rsid w:val="004214BF"/>
    <w:rsid w:val="004225F1"/>
    <w:rsid w:val="00426B38"/>
    <w:rsid w:val="00432FA7"/>
    <w:rsid w:val="00434EFF"/>
    <w:rsid w:val="00436652"/>
    <w:rsid w:val="00436F56"/>
    <w:rsid w:val="00440676"/>
    <w:rsid w:val="00442146"/>
    <w:rsid w:val="00444687"/>
    <w:rsid w:val="00451CB5"/>
    <w:rsid w:val="004557E5"/>
    <w:rsid w:val="00466423"/>
    <w:rsid w:val="00474B1A"/>
    <w:rsid w:val="00485626"/>
    <w:rsid w:val="004873A0"/>
    <w:rsid w:val="00491008"/>
    <w:rsid w:val="00494DA9"/>
    <w:rsid w:val="00495602"/>
    <w:rsid w:val="004A4FB8"/>
    <w:rsid w:val="004A6A73"/>
    <w:rsid w:val="004A70F5"/>
    <w:rsid w:val="004B4DD5"/>
    <w:rsid w:val="004B59B3"/>
    <w:rsid w:val="004B7339"/>
    <w:rsid w:val="004B7806"/>
    <w:rsid w:val="004C2168"/>
    <w:rsid w:val="004C5788"/>
    <w:rsid w:val="004C7A82"/>
    <w:rsid w:val="004D5792"/>
    <w:rsid w:val="004E0F91"/>
    <w:rsid w:val="004E3CA2"/>
    <w:rsid w:val="004E48C5"/>
    <w:rsid w:val="004E5236"/>
    <w:rsid w:val="004E57CD"/>
    <w:rsid w:val="004E6F6A"/>
    <w:rsid w:val="004E7CB0"/>
    <w:rsid w:val="004F1B23"/>
    <w:rsid w:val="004F6F8F"/>
    <w:rsid w:val="00505250"/>
    <w:rsid w:val="0050772B"/>
    <w:rsid w:val="005105E7"/>
    <w:rsid w:val="00522B14"/>
    <w:rsid w:val="00526FF0"/>
    <w:rsid w:val="005301DA"/>
    <w:rsid w:val="0053206B"/>
    <w:rsid w:val="00533B07"/>
    <w:rsid w:val="005435A7"/>
    <w:rsid w:val="005472C3"/>
    <w:rsid w:val="005500CE"/>
    <w:rsid w:val="0055212A"/>
    <w:rsid w:val="00553B86"/>
    <w:rsid w:val="00555C9F"/>
    <w:rsid w:val="005564EE"/>
    <w:rsid w:val="005565B0"/>
    <w:rsid w:val="00561C84"/>
    <w:rsid w:val="00563F7C"/>
    <w:rsid w:val="00567BE0"/>
    <w:rsid w:val="0057198D"/>
    <w:rsid w:val="00574000"/>
    <w:rsid w:val="00574AEB"/>
    <w:rsid w:val="0058010F"/>
    <w:rsid w:val="005936EB"/>
    <w:rsid w:val="00593943"/>
    <w:rsid w:val="005971F9"/>
    <w:rsid w:val="005A0D1B"/>
    <w:rsid w:val="005A195F"/>
    <w:rsid w:val="005B18A0"/>
    <w:rsid w:val="005B489E"/>
    <w:rsid w:val="005C0C12"/>
    <w:rsid w:val="005D491F"/>
    <w:rsid w:val="005D746F"/>
    <w:rsid w:val="005E0A8D"/>
    <w:rsid w:val="005E50C9"/>
    <w:rsid w:val="005E5247"/>
    <w:rsid w:val="005E68B8"/>
    <w:rsid w:val="005F1BAE"/>
    <w:rsid w:val="005F42EF"/>
    <w:rsid w:val="00601AC6"/>
    <w:rsid w:val="00601C21"/>
    <w:rsid w:val="0060311F"/>
    <w:rsid w:val="00610533"/>
    <w:rsid w:val="006108F9"/>
    <w:rsid w:val="0061394D"/>
    <w:rsid w:val="00625B91"/>
    <w:rsid w:val="00634642"/>
    <w:rsid w:val="006368AA"/>
    <w:rsid w:val="00641A08"/>
    <w:rsid w:val="006444DB"/>
    <w:rsid w:val="006474F9"/>
    <w:rsid w:val="00651215"/>
    <w:rsid w:val="0065391B"/>
    <w:rsid w:val="00663455"/>
    <w:rsid w:val="0066529A"/>
    <w:rsid w:val="006705BD"/>
    <w:rsid w:val="00672645"/>
    <w:rsid w:val="00675454"/>
    <w:rsid w:val="00681F79"/>
    <w:rsid w:val="006826D6"/>
    <w:rsid w:val="00682E81"/>
    <w:rsid w:val="00687D7A"/>
    <w:rsid w:val="00691188"/>
    <w:rsid w:val="0069144F"/>
    <w:rsid w:val="00692962"/>
    <w:rsid w:val="00694208"/>
    <w:rsid w:val="006967CE"/>
    <w:rsid w:val="006A024B"/>
    <w:rsid w:val="006A53E3"/>
    <w:rsid w:val="006A76D5"/>
    <w:rsid w:val="006B20F7"/>
    <w:rsid w:val="006B3E85"/>
    <w:rsid w:val="006C1A1C"/>
    <w:rsid w:val="006C2318"/>
    <w:rsid w:val="006C23B5"/>
    <w:rsid w:val="006C25B6"/>
    <w:rsid w:val="006C4B1E"/>
    <w:rsid w:val="006C5CA1"/>
    <w:rsid w:val="006D3A52"/>
    <w:rsid w:val="006D436A"/>
    <w:rsid w:val="006D55C5"/>
    <w:rsid w:val="006D67C7"/>
    <w:rsid w:val="006D6D65"/>
    <w:rsid w:val="006F276A"/>
    <w:rsid w:val="00702AD7"/>
    <w:rsid w:val="00702B10"/>
    <w:rsid w:val="00703CCB"/>
    <w:rsid w:val="00705789"/>
    <w:rsid w:val="0070723A"/>
    <w:rsid w:val="007112ED"/>
    <w:rsid w:val="007227BE"/>
    <w:rsid w:val="007228A3"/>
    <w:rsid w:val="007269EE"/>
    <w:rsid w:val="00727A00"/>
    <w:rsid w:val="007351AC"/>
    <w:rsid w:val="007411CA"/>
    <w:rsid w:val="00742134"/>
    <w:rsid w:val="00744E5C"/>
    <w:rsid w:val="00746631"/>
    <w:rsid w:val="00750EE9"/>
    <w:rsid w:val="00752602"/>
    <w:rsid w:val="007642A2"/>
    <w:rsid w:val="00773C2A"/>
    <w:rsid w:val="007765FA"/>
    <w:rsid w:val="00782619"/>
    <w:rsid w:val="00791CEA"/>
    <w:rsid w:val="00794708"/>
    <w:rsid w:val="007A0E63"/>
    <w:rsid w:val="007A27DB"/>
    <w:rsid w:val="007A372B"/>
    <w:rsid w:val="007A472B"/>
    <w:rsid w:val="007A6F34"/>
    <w:rsid w:val="007A7056"/>
    <w:rsid w:val="007A7C65"/>
    <w:rsid w:val="007B6B59"/>
    <w:rsid w:val="007C0F48"/>
    <w:rsid w:val="007C14A3"/>
    <w:rsid w:val="007C23FB"/>
    <w:rsid w:val="007C3D5A"/>
    <w:rsid w:val="007C5A3C"/>
    <w:rsid w:val="007D62F7"/>
    <w:rsid w:val="007E0B42"/>
    <w:rsid w:val="007E31FB"/>
    <w:rsid w:val="007E3C75"/>
    <w:rsid w:val="007E46CD"/>
    <w:rsid w:val="007E604C"/>
    <w:rsid w:val="007E737E"/>
    <w:rsid w:val="007F3C82"/>
    <w:rsid w:val="00805E16"/>
    <w:rsid w:val="008153BC"/>
    <w:rsid w:val="00817687"/>
    <w:rsid w:val="0082264A"/>
    <w:rsid w:val="00827C8E"/>
    <w:rsid w:val="00833813"/>
    <w:rsid w:val="0084322B"/>
    <w:rsid w:val="008460BE"/>
    <w:rsid w:val="00846361"/>
    <w:rsid w:val="008510D0"/>
    <w:rsid w:val="00855466"/>
    <w:rsid w:val="00863A9C"/>
    <w:rsid w:val="00863EA0"/>
    <w:rsid w:val="00865FC8"/>
    <w:rsid w:val="0086682D"/>
    <w:rsid w:val="0087510D"/>
    <w:rsid w:val="00880D77"/>
    <w:rsid w:val="008814CC"/>
    <w:rsid w:val="00884902"/>
    <w:rsid w:val="00884939"/>
    <w:rsid w:val="0088563D"/>
    <w:rsid w:val="008858B0"/>
    <w:rsid w:val="008904AA"/>
    <w:rsid w:val="00890AAD"/>
    <w:rsid w:val="00890C0E"/>
    <w:rsid w:val="00897013"/>
    <w:rsid w:val="008A14D2"/>
    <w:rsid w:val="008B1881"/>
    <w:rsid w:val="008B2E0A"/>
    <w:rsid w:val="008B638B"/>
    <w:rsid w:val="008B6FE9"/>
    <w:rsid w:val="008C5DF6"/>
    <w:rsid w:val="008D52D4"/>
    <w:rsid w:val="008D7294"/>
    <w:rsid w:val="008E0854"/>
    <w:rsid w:val="008E10B1"/>
    <w:rsid w:val="008E1294"/>
    <w:rsid w:val="008E6876"/>
    <w:rsid w:val="008E6CD9"/>
    <w:rsid w:val="008F2563"/>
    <w:rsid w:val="008F4F7C"/>
    <w:rsid w:val="00901FD1"/>
    <w:rsid w:val="00907BEC"/>
    <w:rsid w:val="00911526"/>
    <w:rsid w:val="0091246F"/>
    <w:rsid w:val="0091680C"/>
    <w:rsid w:val="009201C8"/>
    <w:rsid w:val="0092161D"/>
    <w:rsid w:val="00923805"/>
    <w:rsid w:val="009312A1"/>
    <w:rsid w:val="009333CA"/>
    <w:rsid w:val="00937ADC"/>
    <w:rsid w:val="0094461F"/>
    <w:rsid w:val="00944A67"/>
    <w:rsid w:val="0095062C"/>
    <w:rsid w:val="0095205E"/>
    <w:rsid w:val="00953208"/>
    <w:rsid w:val="00955C40"/>
    <w:rsid w:val="00957F84"/>
    <w:rsid w:val="0096461A"/>
    <w:rsid w:val="0096586A"/>
    <w:rsid w:val="00966915"/>
    <w:rsid w:val="00971CF8"/>
    <w:rsid w:val="009767AA"/>
    <w:rsid w:val="00980202"/>
    <w:rsid w:val="009815F6"/>
    <w:rsid w:val="009829E8"/>
    <w:rsid w:val="0098385F"/>
    <w:rsid w:val="009857DF"/>
    <w:rsid w:val="009870CF"/>
    <w:rsid w:val="00987D33"/>
    <w:rsid w:val="009925F5"/>
    <w:rsid w:val="009941AA"/>
    <w:rsid w:val="00994AB5"/>
    <w:rsid w:val="009A0FE4"/>
    <w:rsid w:val="009A11FD"/>
    <w:rsid w:val="009A11FE"/>
    <w:rsid w:val="009A6289"/>
    <w:rsid w:val="009B3085"/>
    <w:rsid w:val="009B3B4C"/>
    <w:rsid w:val="009B610B"/>
    <w:rsid w:val="009C01B9"/>
    <w:rsid w:val="009C1BC3"/>
    <w:rsid w:val="009C2D9D"/>
    <w:rsid w:val="009C39F4"/>
    <w:rsid w:val="009C62BF"/>
    <w:rsid w:val="009D05F3"/>
    <w:rsid w:val="009D5856"/>
    <w:rsid w:val="009D6E77"/>
    <w:rsid w:val="009E4459"/>
    <w:rsid w:val="009F02FB"/>
    <w:rsid w:val="009F18EF"/>
    <w:rsid w:val="009F1F31"/>
    <w:rsid w:val="009F3B68"/>
    <w:rsid w:val="009F5B68"/>
    <w:rsid w:val="009F7DB1"/>
    <w:rsid w:val="00A0111C"/>
    <w:rsid w:val="00A018D2"/>
    <w:rsid w:val="00A01CA9"/>
    <w:rsid w:val="00A03E45"/>
    <w:rsid w:val="00A05B47"/>
    <w:rsid w:val="00A07983"/>
    <w:rsid w:val="00A146AF"/>
    <w:rsid w:val="00A17E0D"/>
    <w:rsid w:val="00A22C6F"/>
    <w:rsid w:val="00A239A3"/>
    <w:rsid w:val="00A23BB9"/>
    <w:rsid w:val="00A262F5"/>
    <w:rsid w:val="00A35C0A"/>
    <w:rsid w:val="00A37E54"/>
    <w:rsid w:val="00A41B11"/>
    <w:rsid w:val="00A426AB"/>
    <w:rsid w:val="00A44282"/>
    <w:rsid w:val="00A5277E"/>
    <w:rsid w:val="00A62E2B"/>
    <w:rsid w:val="00A66C4E"/>
    <w:rsid w:val="00A66EA3"/>
    <w:rsid w:val="00A75F70"/>
    <w:rsid w:val="00A7655E"/>
    <w:rsid w:val="00A80E3C"/>
    <w:rsid w:val="00A82B8C"/>
    <w:rsid w:val="00A93B07"/>
    <w:rsid w:val="00AA29E5"/>
    <w:rsid w:val="00AA744C"/>
    <w:rsid w:val="00AB2E90"/>
    <w:rsid w:val="00AB505F"/>
    <w:rsid w:val="00AC04D8"/>
    <w:rsid w:val="00AC1201"/>
    <w:rsid w:val="00AC18F9"/>
    <w:rsid w:val="00AC53B3"/>
    <w:rsid w:val="00AD1EBD"/>
    <w:rsid w:val="00AD2F77"/>
    <w:rsid w:val="00AD53E8"/>
    <w:rsid w:val="00AE1A24"/>
    <w:rsid w:val="00AE2517"/>
    <w:rsid w:val="00AE29F3"/>
    <w:rsid w:val="00AE4957"/>
    <w:rsid w:val="00AE6336"/>
    <w:rsid w:val="00AE6A74"/>
    <w:rsid w:val="00AF6345"/>
    <w:rsid w:val="00B064B1"/>
    <w:rsid w:val="00B113DA"/>
    <w:rsid w:val="00B11DDC"/>
    <w:rsid w:val="00B16817"/>
    <w:rsid w:val="00B16AFF"/>
    <w:rsid w:val="00B21D8A"/>
    <w:rsid w:val="00B24D2D"/>
    <w:rsid w:val="00B24DFC"/>
    <w:rsid w:val="00B25D77"/>
    <w:rsid w:val="00B27885"/>
    <w:rsid w:val="00B30CBA"/>
    <w:rsid w:val="00B33BBE"/>
    <w:rsid w:val="00B40044"/>
    <w:rsid w:val="00B426EA"/>
    <w:rsid w:val="00B5217A"/>
    <w:rsid w:val="00B52457"/>
    <w:rsid w:val="00B52944"/>
    <w:rsid w:val="00B547E5"/>
    <w:rsid w:val="00B6527A"/>
    <w:rsid w:val="00B80ACE"/>
    <w:rsid w:val="00B82A86"/>
    <w:rsid w:val="00B83DBB"/>
    <w:rsid w:val="00B87D2C"/>
    <w:rsid w:val="00B975FE"/>
    <w:rsid w:val="00BA1185"/>
    <w:rsid w:val="00BA4416"/>
    <w:rsid w:val="00BA68FD"/>
    <w:rsid w:val="00BB23E4"/>
    <w:rsid w:val="00BB37AB"/>
    <w:rsid w:val="00BC0AC3"/>
    <w:rsid w:val="00BC7C0F"/>
    <w:rsid w:val="00BD00A0"/>
    <w:rsid w:val="00BD095F"/>
    <w:rsid w:val="00BD0B0D"/>
    <w:rsid w:val="00BD134E"/>
    <w:rsid w:val="00BD4AD0"/>
    <w:rsid w:val="00BD5EBC"/>
    <w:rsid w:val="00BE683A"/>
    <w:rsid w:val="00BE7E26"/>
    <w:rsid w:val="00BF27BD"/>
    <w:rsid w:val="00BF329D"/>
    <w:rsid w:val="00BF5ECD"/>
    <w:rsid w:val="00BF6657"/>
    <w:rsid w:val="00C01437"/>
    <w:rsid w:val="00C01CC5"/>
    <w:rsid w:val="00C02D9E"/>
    <w:rsid w:val="00C03167"/>
    <w:rsid w:val="00C03844"/>
    <w:rsid w:val="00C05672"/>
    <w:rsid w:val="00C079A5"/>
    <w:rsid w:val="00C1061B"/>
    <w:rsid w:val="00C11509"/>
    <w:rsid w:val="00C122E0"/>
    <w:rsid w:val="00C129A6"/>
    <w:rsid w:val="00C13FCC"/>
    <w:rsid w:val="00C17C9F"/>
    <w:rsid w:val="00C204E8"/>
    <w:rsid w:val="00C21BCA"/>
    <w:rsid w:val="00C37656"/>
    <w:rsid w:val="00C50A21"/>
    <w:rsid w:val="00C5187A"/>
    <w:rsid w:val="00C5434B"/>
    <w:rsid w:val="00C55BF5"/>
    <w:rsid w:val="00C627E6"/>
    <w:rsid w:val="00C71049"/>
    <w:rsid w:val="00C73F56"/>
    <w:rsid w:val="00C74645"/>
    <w:rsid w:val="00C747D3"/>
    <w:rsid w:val="00C86DD4"/>
    <w:rsid w:val="00C86FC1"/>
    <w:rsid w:val="00C87065"/>
    <w:rsid w:val="00C90C1F"/>
    <w:rsid w:val="00C943D4"/>
    <w:rsid w:val="00CA0CF3"/>
    <w:rsid w:val="00CA653B"/>
    <w:rsid w:val="00CB53EC"/>
    <w:rsid w:val="00CC43A0"/>
    <w:rsid w:val="00CC6D28"/>
    <w:rsid w:val="00CD0AF8"/>
    <w:rsid w:val="00CD0FF1"/>
    <w:rsid w:val="00CD12FC"/>
    <w:rsid w:val="00CD3B47"/>
    <w:rsid w:val="00CD6C87"/>
    <w:rsid w:val="00CD75BA"/>
    <w:rsid w:val="00CE02FB"/>
    <w:rsid w:val="00CE10D4"/>
    <w:rsid w:val="00CE1673"/>
    <w:rsid w:val="00CE24A9"/>
    <w:rsid w:val="00CE4260"/>
    <w:rsid w:val="00CF2040"/>
    <w:rsid w:val="00CF2E3B"/>
    <w:rsid w:val="00CF3B5D"/>
    <w:rsid w:val="00CF4376"/>
    <w:rsid w:val="00CF71D1"/>
    <w:rsid w:val="00D003B9"/>
    <w:rsid w:val="00D04454"/>
    <w:rsid w:val="00D056A0"/>
    <w:rsid w:val="00D06F50"/>
    <w:rsid w:val="00D1011B"/>
    <w:rsid w:val="00D20BD2"/>
    <w:rsid w:val="00D2601E"/>
    <w:rsid w:val="00D270C9"/>
    <w:rsid w:val="00D34739"/>
    <w:rsid w:val="00D35A8D"/>
    <w:rsid w:val="00D36F52"/>
    <w:rsid w:val="00D37671"/>
    <w:rsid w:val="00D37EFE"/>
    <w:rsid w:val="00D40358"/>
    <w:rsid w:val="00D40695"/>
    <w:rsid w:val="00D40A65"/>
    <w:rsid w:val="00D416A5"/>
    <w:rsid w:val="00D534E7"/>
    <w:rsid w:val="00D54AFD"/>
    <w:rsid w:val="00D55C16"/>
    <w:rsid w:val="00D55D67"/>
    <w:rsid w:val="00D607DD"/>
    <w:rsid w:val="00D61795"/>
    <w:rsid w:val="00D633CE"/>
    <w:rsid w:val="00D676AE"/>
    <w:rsid w:val="00D67D3E"/>
    <w:rsid w:val="00D71AE4"/>
    <w:rsid w:val="00D73300"/>
    <w:rsid w:val="00D73A0A"/>
    <w:rsid w:val="00D755D5"/>
    <w:rsid w:val="00D80400"/>
    <w:rsid w:val="00D80CAD"/>
    <w:rsid w:val="00D8147D"/>
    <w:rsid w:val="00D8238C"/>
    <w:rsid w:val="00D83071"/>
    <w:rsid w:val="00D84C3A"/>
    <w:rsid w:val="00D85E97"/>
    <w:rsid w:val="00D85F95"/>
    <w:rsid w:val="00D86537"/>
    <w:rsid w:val="00D870AF"/>
    <w:rsid w:val="00D90470"/>
    <w:rsid w:val="00D90C21"/>
    <w:rsid w:val="00D91EC6"/>
    <w:rsid w:val="00D924C8"/>
    <w:rsid w:val="00DA2013"/>
    <w:rsid w:val="00DA7420"/>
    <w:rsid w:val="00DB1046"/>
    <w:rsid w:val="00DB1BB1"/>
    <w:rsid w:val="00DB5E68"/>
    <w:rsid w:val="00DB6F43"/>
    <w:rsid w:val="00DC2BAA"/>
    <w:rsid w:val="00DD6455"/>
    <w:rsid w:val="00DD6966"/>
    <w:rsid w:val="00DD72CA"/>
    <w:rsid w:val="00DE144D"/>
    <w:rsid w:val="00DE5D26"/>
    <w:rsid w:val="00DF0841"/>
    <w:rsid w:val="00DF24C2"/>
    <w:rsid w:val="00DF34F7"/>
    <w:rsid w:val="00DF73B6"/>
    <w:rsid w:val="00E01850"/>
    <w:rsid w:val="00E01857"/>
    <w:rsid w:val="00E03D93"/>
    <w:rsid w:val="00E04F08"/>
    <w:rsid w:val="00E05397"/>
    <w:rsid w:val="00E0774F"/>
    <w:rsid w:val="00E13FF1"/>
    <w:rsid w:val="00E14939"/>
    <w:rsid w:val="00E15389"/>
    <w:rsid w:val="00E20973"/>
    <w:rsid w:val="00E27A30"/>
    <w:rsid w:val="00E3082B"/>
    <w:rsid w:val="00E35CC5"/>
    <w:rsid w:val="00E40666"/>
    <w:rsid w:val="00E45495"/>
    <w:rsid w:val="00E460CE"/>
    <w:rsid w:val="00E509B9"/>
    <w:rsid w:val="00E51FE5"/>
    <w:rsid w:val="00E54521"/>
    <w:rsid w:val="00E56F31"/>
    <w:rsid w:val="00E66AF7"/>
    <w:rsid w:val="00E70C0A"/>
    <w:rsid w:val="00E70D72"/>
    <w:rsid w:val="00E72F54"/>
    <w:rsid w:val="00E733C2"/>
    <w:rsid w:val="00E7348C"/>
    <w:rsid w:val="00E734C4"/>
    <w:rsid w:val="00E739AD"/>
    <w:rsid w:val="00E73FDD"/>
    <w:rsid w:val="00E74381"/>
    <w:rsid w:val="00E7478A"/>
    <w:rsid w:val="00E74E75"/>
    <w:rsid w:val="00E75299"/>
    <w:rsid w:val="00E811EC"/>
    <w:rsid w:val="00E8294D"/>
    <w:rsid w:val="00E843A0"/>
    <w:rsid w:val="00E85206"/>
    <w:rsid w:val="00E92066"/>
    <w:rsid w:val="00E9424E"/>
    <w:rsid w:val="00E94C00"/>
    <w:rsid w:val="00E9761F"/>
    <w:rsid w:val="00EA5E34"/>
    <w:rsid w:val="00EB5F98"/>
    <w:rsid w:val="00EB7607"/>
    <w:rsid w:val="00EC2D74"/>
    <w:rsid w:val="00EC683D"/>
    <w:rsid w:val="00ED3719"/>
    <w:rsid w:val="00ED79DD"/>
    <w:rsid w:val="00EE1178"/>
    <w:rsid w:val="00EE20B9"/>
    <w:rsid w:val="00EE7278"/>
    <w:rsid w:val="00EE7652"/>
    <w:rsid w:val="00EF4730"/>
    <w:rsid w:val="00F1244A"/>
    <w:rsid w:val="00F14A07"/>
    <w:rsid w:val="00F2545C"/>
    <w:rsid w:val="00F32729"/>
    <w:rsid w:val="00F3484F"/>
    <w:rsid w:val="00F4228C"/>
    <w:rsid w:val="00F43551"/>
    <w:rsid w:val="00F43C87"/>
    <w:rsid w:val="00F73B0F"/>
    <w:rsid w:val="00F77C79"/>
    <w:rsid w:val="00F809CF"/>
    <w:rsid w:val="00F809FE"/>
    <w:rsid w:val="00F811D0"/>
    <w:rsid w:val="00F83E77"/>
    <w:rsid w:val="00F871DF"/>
    <w:rsid w:val="00F878F4"/>
    <w:rsid w:val="00F93224"/>
    <w:rsid w:val="00F96DE6"/>
    <w:rsid w:val="00FA107B"/>
    <w:rsid w:val="00FA155C"/>
    <w:rsid w:val="00FA49C1"/>
    <w:rsid w:val="00FA71A8"/>
    <w:rsid w:val="00FB0D7A"/>
    <w:rsid w:val="00FC2A9C"/>
    <w:rsid w:val="00FC65EA"/>
    <w:rsid w:val="00FD0611"/>
    <w:rsid w:val="00FD12F6"/>
    <w:rsid w:val="00FD5ED3"/>
    <w:rsid w:val="00FD65A6"/>
    <w:rsid w:val="00FF111D"/>
    <w:rsid w:val="00FF29DD"/>
    <w:rsid w:val="00FF7AA3"/>
    <w:rsid w:val="03AD5C18"/>
    <w:rsid w:val="09ED0CD5"/>
    <w:rsid w:val="0A292A54"/>
    <w:rsid w:val="0A511189"/>
    <w:rsid w:val="119666C2"/>
    <w:rsid w:val="1E2D1727"/>
    <w:rsid w:val="1FD337E0"/>
    <w:rsid w:val="260E2795"/>
    <w:rsid w:val="2CD90BB9"/>
    <w:rsid w:val="326D14E0"/>
    <w:rsid w:val="40F37F56"/>
    <w:rsid w:val="43F02A9C"/>
    <w:rsid w:val="47417FD1"/>
    <w:rsid w:val="4A3440DF"/>
    <w:rsid w:val="4A832BC0"/>
    <w:rsid w:val="54B16518"/>
    <w:rsid w:val="57E42B57"/>
    <w:rsid w:val="5AF26BD7"/>
    <w:rsid w:val="5FB85BAB"/>
    <w:rsid w:val="5FBE7AB4"/>
    <w:rsid w:val="66E44B7B"/>
    <w:rsid w:val="6A831980"/>
    <w:rsid w:val="6E5E7F47"/>
    <w:rsid w:val="770C324E"/>
    <w:rsid w:val="7C2A6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uiPriority w:val="99"/>
  </w:style>
  <w:style w:type="table" w:default="1" w:styleId="4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99"/>
    <w:rPr>
      <w:rFonts w:ascii="Times New Roman" w:hAnsi="Times New Roman"/>
      <w:kern w:val="0"/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Footer Char"/>
    <w:basedOn w:val="6"/>
    <w:link w:val="2"/>
    <w:semiHidden/>
    <w:locked/>
    <w:uiPriority w:val="99"/>
    <w:rPr>
      <w:rFonts w:ascii="Calibri" w:hAnsi="Calibri" w:eastAsia="宋体" w:cs="Times New Roman"/>
      <w:kern w:val="2"/>
      <w:sz w:val="18"/>
      <w:szCs w:val="18"/>
    </w:rPr>
  </w:style>
  <w:style w:type="character" w:customStyle="1" w:styleId="8">
    <w:name w:val="Header Char"/>
    <w:basedOn w:val="6"/>
    <w:link w:val="3"/>
    <w:semiHidden/>
    <w:qFormat/>
    <w:locked/>
    <w:uiPriority w:val="99"/>
    <w:rPr>
      <w:rFonts w:ascii="Calibri" w:hAnsi="Calibri" w:eastAsia="宋体" w:cs="Times New Roman"/>
      <w:kern w:val="2"/>
      <w:sz w:val="18"/>
      <w:szCs w:val="18"/>
    </w:rPr>
  </w:style>
  <w:style w:type="paragraph" w:styleId="9">
    <w:name w:val="List Paragraph"/>
    <w:basedOn w:val="1"/>
    <w:qFormat/>
    <w:uiPriority w:val="99"/>
    <w:pPr>
      <w:ind w:firstLine="420" w:firstLineChars="200"/>
    </w:pPr>
    <w:rPr>
      <w:szCs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Pages>1</Pages>
  <Words>33</Words>
  <Characters>194</Characters>
  <Lines>0</Lines>
  <Paragraphs>0</Paragraphs>
  <TotalTime>60</TotalTime>
  <ScaleCrop>false</ScaleCrop>
  <LinksUpToDate>false</LinksUpToDate>
  <CharactersWithSpaces>0</CharactersWithSpaces>
  <Application>WPS Office_11.1.0.8806_F1E327BC-269C-435d-A152-05C5408002CA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2017-07-14T07:51:00Z</dcterms:created>
  <dc:creator>Administrator</dc:creator>
  <cp:lastModifiedBy>dellspl</cp:lastModifiedBy>
  <cp:lastPrinted>2017-07-15T00:09:00Z</cp:lastPrinted>
  <dcterms:modified xsi:type="dcterms:W3CDTF">2019-07-02T00:10:00Z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2052-11.1.0.8806</vt:lpwstr>
  </property>
</Properties>
</file>