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eastAsia="黑体"/>
          <w:sz w:val="36"/>
          <w:szCs w:val="36"/>
        </w:rPr>
      </w:pPr>
      <w:r>
        <w:rPr>
          <w:rFonts w:hint="eastAsia" w:ascii="黑体" w:hAnsi="宋体" w:eastAsia="黑体"/>
          <w:sz w:val="36"/>
          <w:szCs w:val="36"/>
        </w:rPr>
        <w:t>天门市第一人民医院</w:t>
      </w:r>
    </w:p>
    <w:p>
      <w:pPr>
        <w:jc w:val="center"/>
        <w:rPr>
          <w:rFonts w:ascii="黑体" w:hAnsi="宋体" w:eastAsia="黑体"/>
          <w:sz w:val="36"/>
          <w:szCs w:val="36"/>
        </w:rPr>
      </w:pPr>
      <w:r>
        <w:rPr>
          <w:rFonts w:hint="eastAsia" w:ascii="黑体" w:hAnsi="宋体" w:eastAsia="黑体"/>
          <w:sz w:val="36"/>
          <w:szCs w:val="36"/>
        </w:rPr>
        <w:t>设备采购项目技术参数审核表</w:t>
      </w:r>
    </w:p>
    <w:tbl>
      <w:tblPr>
        <w:tblStyle w:val="4"/>
        <w:tblpPr w:leftFromText="180" w:rightFromText="180" w:vertAnchor="text" w:horzAnchor="page" w:tblpXSpec="center" w:tblpY="150"/>
        <w:tblOverlap w:val="never"/>
        <w:tblW w:w="9286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8"/>
        <w:gridCol w:w="71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2168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ind w:firstLine="240" w:firstLineChars="100"/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项目情况</w:t>
            </w:r>
          </w:p>
        </w:tc>
        <w:tc>
          <w:tcPr>
            <w:tcW w:w="7118" w:type="dxa"/>
            <w:tcBorders>
              <w:left w:val="nil"/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项目名称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:牙科手机灭菌器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2168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项目编号：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2168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8" w:hRule="atLeast"/>
          <w:jc w:val="center"/>
        </w:trPr>
        <w:tc>
          <w:tcPr>
            <w:tcW w:w="216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项目主要</w:t>
            </w:r>
          </w:p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技术参数</w:t>
            </w:r>
          </w:p>
          <w:p>
            <w:pPr>
              <w:jc w:val="center"/>
              <w:rPr>
                <w:rFonts w:ascii="宋体"/>
                <w:sz w:val="24"/>
                <w:szCs w:val="24"/>
              </w:rPr>
            </w:pPr>
          </w:p>
        </w:tc>
        <w:tc>
          <w:tcPr>
            <w:tcW w:w="7118" w:type="dxa"/>
            <w:tcBorders>
              <w:top w:val="single" w:color="auto" w:sz="4" w:space="0"/>
              <w:left w:val="nil"/>
            </w:tcBorders>
          </w:tcPr>
          <w:p>
            <w:pPr>
              <w:widowControl/>
              <w:spacing w:before="100" w:beforeAutospacing="1" w:after="100" w:afterAutospacing="1"/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1用于口腔科手机清洗，润滑，灭菌需要的电蒸汽灭菌器</w:t>
            </w:r>
          </w:p>
          <w:p>
            <w:pPr>
              <w:widowControl/>
              <w:spacing w:before="100" w:beforeAutospacing="1" w:after="100" w:afterAutospacing="1"/>
              <w:rPr>
                <w:rFonts w:hint="default" w:ascii="宋体" w:hAnsi="宋体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30"/>
                <w:szCs w:val="30"/>
                <w:lang w:val="en-US" w:eastAsia="zh-CN"/>
              </w:rPr>
              <w:t>2有多种灭菌程序及可靠的废物处理方式</w:t>
            </w:r>
            <w:bookmarkStart w:id="0" w:name="_GoBack"/>
            <w:bookmarkEnd w:id="0"/>
          </w:p>
          <w:p>
            <w:pPr>
              <w:widowControl/>
              <w:spacing w:before="100" w:beforeAutospacing="1" w:after="100" w:afterAutospacing="1"/>
              <w:rPr>
                <w:rFonts w:ascii="宋体"/>
                <w:kern w:val="0"/>
                <w:sz w:val="30"/>
                <w:szCs w:val="30"/>
              </w:rPr>
            </w:pPr>
            <w:r>
              <w:rPr>
                <w:rFonts w:ascii="宋体" w:hAnsi="宋体"/>
                <w:kern w:val="0"/>
                <w:sz w:val="30"/>
                <w:szCs w:val="30"/>
              </w:rPr>
              <w:t xml:space="preserve">      </w:t>
            </w:r>
          </w:p>
          <w:p>
            <w:pPr>
              <w:widowControl/>
              <w:tabs>
                <w:tab w:val="left" w:pos="4242"/>
              </w:tabs>
              <w:spacing w:before="100" w:beforeAutospacing="1" w:after="100" w:afterAutospacing="1"/>
              <w:rPr>
                <w:rFonts w:hint="eastAsia" w:ascii="宋体" w:eastAsia="宋体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宋体"/>
                <w:kern w:val="0"/>
                <w:sz w:val="30"/>
                <w:szCs w:val="30"/>
                <w:lang w:eastAsia="zh-CN"/>
              </w:rPr>
              <w:tab/>
            </w:r>
          </w:p>
          <w:p>
            <w:pPr>
              <w:widowControl/>
              <w:spacing w:before="100" w:beforeAutospacing="1" w:after="100" w:afterAutospacing="1"/>
              <w:rPr>
                <w:rFonts w:ascii="宋体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ascii="宋体" w:cs="宋体"/>
                <w:color w:val="000000"/>
                <w:kern w:val="0"/>
                <w:sz w:val="24"/>
                <w:szCs w:val="24"/>
              </w:rPr>
              <w:br w:type="page"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8" w:hRule="atLeast"/>
          <w:jc w:val="center"/>
        </w:trPr>
        <w:tc>
          <w:tcPr>
            <w:tcW w:w="216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使用科室意见</w:t>
            </w: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bottom"/>
          </w:tcPr>
          <w:p>
            <w:pPr>
              <w:ind w:right="210" w:firstLine="3000" w:firstLineChars="1250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 xml:space="preserve">`           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8" w:hRule="atLeast"/>
          <w:jc w:val="center"/>
        </w:trPr>
        <w:tc>
          <w:tcPr>
            <w:tcW w:w="2168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设备科意见</w:t>
            </w:r>
          </w:p>
        </w:tc>
        <w:tc>
          <w:tcPr>
            <w:tcW w:w="7118" w:type="dxa"/>
            <w:tcBorders>
              <w:top w:val="single" w:color="auto" w:sz="4" w:space="0"/>
              <w:left w:val="nil"/>
              <w:bottom w:val="single" w:color="auto" w:sz="4" w:space="0"/>
            </w:tcBorders>
            <w:vAlign w:val="bottom"/>
          </w:tcPr>
          <w:p>
            <w:pPr>
              <w:wordWrap w:val="0"/>
              <w:ind w:right="210"/>
              <w:jc w:val="righ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签名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     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年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月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日</w:t>
            </w:r>
          </w:p>
        </w:tc>
      </w:tr>
    </w:tbl>
    <w:p>
      <w:pPr>
        <w:ind w:firstLine="280" w:firstLineChars="100"/>
        <w:rPr>
          <w:rFonts w:ascii="宋体" w:cs="宋体"/>
          <w:sz w:val="36"/>
          <w:szCs w:val="36"/>
        </w:rPr>
      </w:pPr>
      <w:r>
        <w:rPr>
          <w:rFonts w:ascii="宋体" w:hAnsi="宋体" w:cs="宋体"/>
          <w:sz w:val="28"/>
          <w:szCs w:val="28"/>
        </w:rPr>
        <w:t xml:space="preserve">                               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418" w:bottom="1440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2E2B"/>
    <w:rsid w:val="00000D0D"/>
    <w:rsid w:val="0000644E"/>
    <w:rsid w:val="00010305"/>
    <w:rsid w:val="00012F56"/>
    <w:rsid w:val="000143A9"/>
    <w:rsid w:val="0001602D"/>
    <w:rsid w:val="00016959"/>
    <w:rsid w:val="00022744"/>
    <w:rsid w:val="000323F2"/>
    <w:rsid w:val="000410C1"/>
    <w:rsid w:val="0004198F"/>
    <w:rsid w:val="00046E31"/>
    <w:rsid w:val="00061F73"/>
    <w:rsid w:val="00063E8D"/>
    <w:rsid w:val="00066A71"/>
    <w:rsid w:val="00067387"/>
    <w:rsid w:val="00070768"/>
    <w:rsid w:val="00070BDC"/>
    <w:rsid w:val="00072E83"/>
    <w:rsid w:val="00073678"/>
    <w:rsid w:val="00073B81"/>
    <w:rsid w:val="00076E51"/>
    <w:rsid w:val="00080482"/>
    <w:rsid w:val="000825AB"/>
    <w:rsid w:val="00085E2F"/>
    <w:rsid w:val="00087792"/>
    <w:rsid w:val="00096CAE"/>
    <w:rsid w:val="000977EA"/>
    <w:rsid w:val="000A031E"/>
    <w:rsid w:val="000A1D1C"/>
    <w:rsid w:val="000A6F12"/>
    <w:rsid w:val="000A78AC"/>
    <w:rsid w:val="000B6270"/>
    <w:rsid w:val="000B771B"/>
    <w:rsid w:val="000B78E6"/>
    <w:rsid w:val="000C0A3E"/>
    <w:rsid w:val="000C4040"/>
    <w:rsid w:val="000C4554"/>
    <w:rsid w:val="000D16A7"/>
    <w:rsid w:val="000D3B52"/>
    <w:rsid w:val="000D743A"/>
    <w:rsid w:val="000E4094"/>
    <w:rsid w:val="000E4816"/>
    <w:rsid w:val="000E70C1"/>
    <w:rsid w:val="000F02A7"/>
    <w:rsid w:val="000F649C"/>
    <w:rsid w:val="000F7626"/>
    <w:rsid w:val="00101508"/>
    <w:rsid w:val="00110BA6"/>
    <w:rsid w:val="00114A2D"/>
    <w:rsid w:val="00114D13"/>
    <w:rsid w:val="00122713"/>
    <w:rsid w:val="00125DE6"/>
    <w:rsid w:val="00142310"/>
    <w:rsid w:val="001436F8"/>
    <w:rsid w:val="001445EB"/>
    <w:rsid w:val="001506FA"/>
    <w:rsid w:val="00152EDB"/>
    <w:rsid w:val="00155A18"/>
    <w:rsid w:val="00156629"/>
    <w:rsid w:val="00164D5B"/>
    <w:rsid w:val="00167F47"/>
    <w:rsid w:val="00175B9B"/>
    <w:rsid w:val="00180D1A"/>
    <w:rsid w:val="00186267"/>
    <w:rsid w:val="001913ED"/>
    <w:rsid w:val="00192048"/>
    <w:rsid w:val="001954DB"/>
    <w:rsid w:val="001957A9"/>
    <w:rsid w:val="00197985"/>
    <w:rsid w:val="001A0B48"/>
    <w:rsid w:val="001A2906"/>
    <w:rsid w:val="001B29E7"/>
    <w:rsid w:val="001B446B"/>
    <w:rsid w:val="001B7D0B"/>
    <w:rsid w:val="001C7723"/>
    <w:rsid w:val="001D1865"/>
    <w:rsid w:val="001D443E"/>
    <w:rsid w:val="001D5F7B"/>
    <w:rsid w:val="001E5007"/>
    <w:rsid w:val="001E7281"/>
    <w:rsid w:val="001F08D8"/>
    <w:rsid w:val="001F3CA3"/>
    <w:rsid w:val="001F3F38"/>
    <w:rsid w:val="00200E4B"/>
    <w:rsid w:val="00202ED2"/>
    <w:rsid w:val="00205349"/>
    <w:rsid w:val="00205621"/>
    <w:rsid w:val="00210DB3"/>
    <w:rsid w:val="002176E6"/>
    <w:rsid w:val="00220729"/>
    <w:rsid w:val="0022407B"/>
    <w:rsid w:val="00227310"/>
    <w:rsid w:val="00232048"/>
    <w:rsid w:val="00234809"/>
    <w:rsid w:val="002373D5"/>
    <w:rsid w:val="00244729"/>
    <w:rsid w:val="00247D94"/>
    <w:rsid w:val="002533B3"/>
    <w:rsid w:val="00253986"/>
    <w:rsid w:val="00255E84"/>
    <w:rsid w:val="00256C65"/>
    <w:rsid w:val="00265B03"/>
    <w:rsid w:val="00267BA2"/>
    <w:rsid w:val="002715BF"/>
    <w:rsid w:val="00271A76"/>
    <w:rsid w:val="00284B03"/>
    <w:rsid w:val="00286023"/>
    <w:rsid w:val="00286B91"/>
    <w:rsid w:val="002903B5"/>
    <w:rsid w:val="00290B9C"/>
    <w:rsid w:val="00291295"/>
    <w:rsid w:val="00292F64"/>
    <w:rsid w:val="002A0766"/>
    <w:rsid w:val="002A089B"/>
    <w:rsid w:val="002A456D"/>
    <w:rsid w:val="002A7B88"/>
    <w:rsid w:val="002B3E08"/>
    <w:rsid w:val="002B592E"/>
    <w:rsid w:val="002B5EFC"/>
    <w:rsid w:val="002B77E3"/>
    <w:rsid w:val="002C1217"/>
    <w:rsid w:val="002C2799"/>
    <w:rsid w:val="002C4553"/>
    <w:rsid w:val="002C55DC"/>
    <w:rsid w:val="002C67A1"/>
    <w:rsid w:val="002D0B2D"/>
    <w:rsid w:val="002D44B1"/>
    <w:rsid w:val="002E01DE"/>
    <w:rsid w:val="002E100E"/>
    <w:rsid w:val="002E1108"/>
    <w:rsid w:val="00300C54"/>
    <w:rsid w:val="00300C7B"/>
    <w:rsid w:val="00310B91"/>
    <w:rsid w:val="00310E61"/>
    <w:rsid w:val="003144CA"/>
    <w:rsid w:val="00320103"/>
    <w:rsid w:val="00322DFA"/>
    <w:rsid w:val="0032426A"/>
    <w:rsid w:val="00332423"/>
    <w:rsid w:val="003338DC"/>
    <w:rsid w:val="003361D8"/>
    <w:rsid w:val="00337701"/>
    <w:rsid w:val="0033773C"/>
    <w:rsid w:val="00340AAB"/>
    <w:rsid w:val="00342EEF"/>
    <w:rsid w:val="003465DA"/>
    <w:rsid w:val="00351BF4"/>
    <w:rsid w:val="00352F64"/>
    <w:rsid w:val="003542B9"/>
    <w:rsid w:val="003621BD"/>
    <w:rsid w:val="00367AE2"/>
    <w:rsid w:val="00373394"/>
    <w:rsid w:val="003767EB"/>
    <w:rsid w:val="003810BA"/>
    <w:rsid w:val="0038177D"/>
    <w:rsid w:val="003826D6"/>
    <w:rsid w:val="00385BF3"/>
    <w:rsid w:val="003875C2"/>
    <w:rsid w:val="00392BD0"/>
    <w:rsid w:val="00395C40"/>
    <w:rsid w:val="00395EB5"/>
    <w:rsid w:val="003A16AA"/>
    <w:rsid w:val="003A4765"/>
    <w:rsid w:val="003B5A1E"/>
    <w:rsid w:val="003C12C3"/>
    <w:rsid w:val="003C67E9"/>
    <w:rsid w:val="003D534E"/>
    <w:rsid w:val="003D65A9"/>
    <w:rsid w:val="003D762D"/>
    <w:rsid w:val="003E1122"/>
    <w:rsid w:val="003E5A49"/>
    <w:rsid w:val="003E7133"/>
    <w:rsid w:val="003E781F"/>
    <w:rsid w:val="003F15E8"/>
    <w:rsid w:val="003F2070"/>
    <w:rsid w:val="003F43E7"/>
    <w:rsid w:val="003F4F55"/>
    <w:rsid w:val="004000E4"/>
    <w:rsid w:val="00403A7E"/>
    <w:rsid w:val="00412269"/>
    <w:rsid w:val="0041300F"/>
    <w:rsid w:val="00414665"/>
    <w:rsid w:val="004214BF"/>
    <w:rsid w:val="004225F1"/>
    <w:rsid w:val="00426B38"/>
    <w:rsid w:val="00432FA7"/>
    <w:rsid w:val="00434EFF"/>
    <w:rsid w:val="00436652"/>
    <w:rsid w:val="00436F56"/>
    <w:rsid w:val="00440676"/>
    <w:rsid w:val="00442146"/>
    <w:rsid w:val="00444687"/>
    <w:rsid w:val="00451CB5"/>
    <w:rsid w:val="004557E5"/>
    <w:rsid w:val="00466423"/>
    <w:rsid w:val="00474B1A"/>
    <w:rsid w:val="00485626"/>
    <w:rsid w:val="004873A0"/>
    <w:rsid w:val="00491008"/>
    <w:rsid w:val="00494DA9"/>
    <w:rsid w:val="00495602"/>
    <w:rsid w:val="004A4FB8"/>
    <w:rsid w:val="004A6A73"/>
    <w:rsid w:val="004A70F5"/>
    <w:rsid w:val="004B4DD5"/>
    <w:rsid w:val="004B59B3"/>
    <w:rsid w:val="004B7339"/>
    <w:rsid w:val="004B7806"/>
    <w:rsid w:val="004C2168"/>
    <w:rsid w:val="004C5788"/>
    <w:rsid w:val="004C7A82"/>
    <w:rsid w:val="004D5792"/>
    <w:rsid w:val="004E0F91"/>
    <w:rsid w:val="004E3CA2"/>
    <w:rsid w:val="004E48C5"/>
    <w:rsid w:val="004E5236"/>
    <w:rsid w:val="004E57CD"/>
    <w:rsid w:val="004E6F6A"/>
    <w:rsid w:val="004E7CB0"/>
    <w:rsid w:val="004F1B23"/>
    <w:rsid w:val="004F6F8F"/>
    <w:rsid w:val="00505250"/>
    <w:rsid w:val="0050772B"/>
    <w:rsid w:val="005105E7"/>
    <w:rsid w:val="00522B14"/>
    <w:rsid w:val="00526FF0"/>
    <w:rsid w:val="005301DA"/>
    <w:rsid w:val="0053206B"/>
    <w:rsid w:val="00533B07"/>
    <w:rsid w:val="005435A7"/>
    <w:rsid w:val="005472C3"/>
    <w:rsid w:val="005500CE"/>
    <w:rsid w:val="0055212A"/>
    <w:rsid w:val="00553B86"/>
    <w:rsid w:val="00555C9F"/>
    <w:rsid w:val="005564EE"/>
    <w:rsid w:val="005565B0"/>
    <w:rsid w:val="00561C84"/>
    <w:rsid w:val="00563F7C"/>
    <w:rsid w:val="00567BE0"/>
    <w:rsid w:val="0057198D"/>
    <w:rsid w:val="00574000"/>
    <w:rsid w:val="00574AEB"/>
    <w:rsid w:val="0058010F"/>
    <w:rsid w:val="005936EB"/>
    <w:rsid w:val="00593943"/>
    <w:rsid w:val="005971F9"/>
    <w:rsid w:val="005A0D1B"/>
    <w:rsid w:val="005A195F"/>
    <w:rsid w:val="005B18A0"/>
    <w:rsid w:val="005B489E"/>
    <w:rsid w:val="005C0C12"/>
    <w:rsid w:val="005D491F"/>
    <w:rsid w:val="005D746F"/>
    <w:rsid w:val="005E0A8D"/>
    <w:rsid w:val="005E50C9"/>
    <w:rsid w:val="005E5247"/>
    <w:rsid w:val="005E68B8"/>
    <w:rsid w:val="005F1BAE"/>
    <w:rsid w:val="005F42EF"/>
    <w:rsid w:val="00601AC6"/>
    <w:rsid w:val="00601C21"/>
    <w:rsid w:val="0060311F"/>
    <w:rsid w:val="00610533"/>
    <w:rsid w:val="006108F9"/>
    <w:rsid w:val="0061394D"/>
    <w:rsid w:val="00625B91"/>
    <w:rsid w:val="00634642"/>
    <w:rsid w:val="006368AA"/>
    <w:rsid w:val="00641A08"/>
    <w:rsid w:val="006444DB"/>
    <w:rsid w:val="006474F9"/>
    <w:rsid w:val="00651215"/>
    <w:rsid w:val="0065391B"/>
    <w:rsid w:val="00663455"/>
    <w:rsid w:val="0066529A"/>
    <w:rsid w:val="006705BD"/>
    <w:rsid w:val="00672645"/>
    <w:rsid w:val="00675454"/>
    <w:rsid w:val="00681F79"/>
    <w:rsid w:val="006826D6"/>
    <w:rsid w:val="00682E81"/>
    <w:rsid w:val="00687D7A"/>
    <w:rsid w:val="00691188"/>
    <w:rsid w:val="0069144F"/>
    <w:rsid w:val="00692962"/>
    <w:rsid w:val="00694208"/>
    <w:rsid w:val="006967CE"/>
    <w:rsid w:val="006A024B"/>
    <w:rsid w:val="006A53E3"/>
    <w:rsid w:val="006A76D5"/>
    <w:rsid w:val="006B20F7"/>
    <w:rsid w:val="006B3E85"/>
    <w:rsid w:val="006C1A1C"/>
    <w:rsid w:val="006C2318"/>
    <w:rsid w:val="006C23B5"/>
    <w:rsid w:val="006C25B6"/>
    <w:rsid w:val="006C4B1E"/>
    <w:rsid w:val="006C5CA1"/>
    <w:rsid w:val="006D3A52"/>
    <w:rsid w:val="006D436A"/>
    <w:rsid w:val="006D55C5"/>
    <w:rsid w:val="006D67C7"/>
    <w:rsid w:val="006D6D65"/>
    <w:rsid w:val="006F276A"/>
    <w:rsid w:val="00702AD7"/>
    <w:rsid w:val="00702B10"/>
    <w:rsid w:val="00703CCB"/>
    <w:rsid w:val="00705789"/>
    <w:rsid w:val="0070723A"/>
    <w:rsid w:val="007112ED"/>
    <w:rsid w:val="007227BE"/>
    <w:rsid w:val="007228A3"/>
    <w:rsid w:val="007269EE"/>
    <w:rsid w:val="00727A00"/>
    <w:rsid w:val="007351AC"/>
    <w:rsid w:val="007411CA"/>
    <w:rsid w:val="00742134"/>
    <w:rsid w:val="00744E5C"/>
    <w:rsid w:val="00746631"/>
    <w:rsid w:val="00750EE9"/>
    <w:rsid w:val="00752602"/>
    <w:rsid w:val="007642A2"/>
    <w:rsid w:val="00773C2A"/>
    <w:rsid w:val="007765FA"/>
    <w:rsid w:val="00782619"/>
    <w:rsid w:val="00791CEA"/>
    <w:rsid w:val="00794708"/>
    <w:rsid w:val="007A0E63"/>
    <w:rsid w:val="007A27DB"/>
    <w:rsid w:val="007A372B"/>
    <w:rsid w:val="007A472B"/>
    <w:rsid w:val="007A6F34"/>
    <w:rsid w:val="007A7056"/>
    <w:rsid w:val="007A7C65"/>
    <w:rsid w:val="007B6B59"/>
    <w:rsid w:val="007C0F48"/>
    <w:rsid w:val="007C14A3"/>
    <w:rsid w:val="007C23FB"/>
    <w:rsid w:val="007C3D5A"/>
    <w:rsid w:val="007C5A3C"/>
    <w:rsid w:val="007D62F7"/>
    <w:rsid w:val="007E0B42"/>
    <w:rsid w:val="007E31FB"/>
    <w:rsid w:val="007E3C75"/>
    <w:rsid w:val="007E46CD"/>
    <w:rsid w:val="007E604C"/>
    <w:rsid w:val="007E737E"/>
    <w:rsid w:val="007F3C82"/>
    <w:rsid w:val="00805E16"/>
    <w:rsid w:val="008153BC"/>
    <w:rsid w:val="00817687"/>
    <w:rsid w:val="0082264A"/>
    <w:rsid w:val="00827C8E"/>
    <w:rsid w:val="00833813"/>
    <w:rsid w:val="0084322B"/>
    <w:rsid w:val="008460BE"/>
    <w:rsid w:val="00846361"/>
    <w:rsid w:val="008510D0"/>
    <w:rsid w:val="00855466"/>
    <w:rsid w:val="00863A9C"/>
    <w:rsid w:val="00863EA0"/>
    <w:rsid w:val="00865FC8"/>
    <w:rsid w:val="0086682D"/>
    <w:rsid w:val="0087510D"/>
    <w:rsid w:val="00880D77"/>
    <w:rsid w:val="008814CC"/>
    <w:rsid w:val="00884902"/>
    <w:rsid w:val="00884939"/>
    <w:rsid w:val="0088563D"/>
    <w:rsid w:val="008858B0"/>
    <w:rsid w:val="008904AA"/>
    <w:rsid w:val="00890AAD"/>
    <w:rsid w:val="00890C0E"/>
    <w:rsid w:val="00897013"/>
    <w:rsid w:val="008A14D2"/>
    <w:rsid w:val="008B1881"/>
    <w:rsid w:val="008B2E0A"/>
    <w:rsid w:val="008B638B"/>
    <w:rsid w:val="008B6FE9"/>
    <w:rsid w:val="008C5DF6"/>
    <w:rsid w:val="008D52D4"/>
    <w:rsid w:val="008D7294"/>
    <w:rsid w:val="008E0854"/>
    <w:rsid w:val="008E10B1"/>
    <w:rsid w:val="008E1294"/>
    <w:rsid w:val="008E6876"/>
    <w:rsid w:val="008E6CD9"/>
    <w:rsid w:val="008F2563"/>
    <w:rsid w:val="008F4F7C"/>
    <w:rsid w:val="00901FD1"/>
    <w:rsid w:val="00907BEC"/>
    <w:rsid w:val="00911526"/>
    <w:rsid w:val="0091246F"/>
    <w:rsid w:val="0091680C"/>
    <w:rsid w:val="009201C8"/>
    <w:rsid w:val="0092161D"/>
    <w:rsid w:val="00923805"/>
    <w:rsid w:val="009312A1"/>
    <w:rsid w:val="009333CA"/>
    <w:rsid w:val="00937ADC"/>
    <w:rsid w:val="0094461F"/>
    <w:rsid w:val="00944A67"/>
    <w:rsid w:val="0095062C"/>
    <w:rsid w:val="0095205E"/>
    <w:rsid w:val="00953208"/>
    <w:rsid w:val="00955C40"/>
    <w:rsid w:val="00957F84"/>
    <w:rsid w:val="0096461A"/>
    <w:rsid w:val="0096586A"/>
    <w:rsid w:val="00966915"/>
    <w:rsid w:val="00971CF8"/>
    <w:rsid w:val="009767AA"/>
    <w:rsid w:val="00980202"/>
    <w:rsid w:val="009815F6"/>
    <w:rsid w:val="009829E8"/>
    <w:rsid w:val="0098385F"/>
    <w:rsid w:val="009857DF"/>
    <w:rsid w:val="009870CF"/>
    <w:rsid w:val="00987D33"/>
    <w:rsid w:val="009925F5"/>
    <w:rsid w:val="009941AA"/>
    <w:rsid w:val="00994AB5"/>
    <w:rsid w:val="009A0FE4"/>
    <w:rsid w:val="009A11FD"/>
    <w:rsid w:val="009A11FE"/>
    <w:rsid w:val="009A6289"/>
    <w:rsid w:val="009B3085"/>
    <w:rsid w:val="009B3B4C"/>
    <w:rsid w:val="009B610B"/>
    <w:rsid w:val="009C01B9"/>
    <w:rsid w:val="009C1BC3"/>
    <w:rsid w:val="009C2D9D"/>
    <w:rsid w:val="009C39F4"/>
    <w:rsid w:val="009C62BF"/>
    <w:rsid w:val="009D05F3"/>
    <w:rsid w:val="009D5856"/>
    <w:rsid w:val="009D6E77"/>
    <w:rsid w:val="009E4459"/>
    <w:rsid w:val="009F02FB"/>
    <w:rsid w:val="009F18EF"/>
    <w:rsid w:val="009F1F31"/>
    <w:rsid w:val="009F3B68"/>
    <w:rsid w:val="009F5B68"/>
    <w:rsid w:val="009F7DB1"/>
    <w:rsid w:val="00A0111C"/>
    <w:rsid w:val="00A018D2"/>
    <w:rsid w:val="00A01CA9"/>
    <w:rsid w:val="00A03E45"/>
    <w:rsid w:val="00A05B47"/>
    <w:rsid w:val="00A07983"/>
    <w:rsid w:val="00A146AF"/>
    <w:rsid w:val="00A17E0D"/>
    <w:rsid w:val="00A22C6F"/>
    <w:rsid w:val="00A239A3"/>
    <w:rsid w:val="00A23BB9"/>
    <w:rsid w:val="00A262F5"/>
    <w:rsid w:val="00A35C0A"/>
    <w:rsid w:val="00A37E54"/>
    <w:rsid w:val="00A41B11"/>
    <w:rsid w:val="00A426AB"/>
    <w:rsid w:val="00A44282"/>
    <w:rsid w:val="00A5277E"/>
    <w:rsid w:val="00A62E2B"/>
    <w:rsid w:val="00A66C4E"/>
    <w:rsid w:val="00A66EA3"/>
    <w:rsid w:val="00A75F70"/>
    <w:rsid w:val="00A7655E"/>
    <w:rsid w:val="00A80E3C"/>
    <w:rsid w:val="00A82B8C"/>
    <w:rsid w:val="00A93B07"/>
    <w:rsid w:val="00AA29E5"/>
    <w:rsid w:val="00AA744C"/>
    <w:rsid w:val="00AB2E90"/>
    <w:rsid w:val="00AB505F"/>
    <w:rsid w:val="00AC04D8"/>
    <w:rsid w:val="00AC1201"/>
    <w:rsid w:val="00AC18F9"/>
    <w:rsid w:val="00AC53B3"/>
    <w:rsid w:val="00AD1EBD"/>
    <w:rsid w:val="00AD2F77"/>
    <w:rsid w:val="00AD53E8"/>
    <w:rsid w:val="00AE1A24"/>
    <w:rsid w:val="00AE2517"/>
    <w:rsid w:val="00AE29F3"/>
    <w:rsid w:val="00AE4957"/>
    <w:rsid w:val="00AE6336"/>
    <w:rsid w:val="00AE6A74"/>
    <w:rsid w:val="00AF6345"/>
    <w:rsid w:val="00B064B1"/>
    <w:rsid w:val="00B113DA"/>
    <w:rsid w:val="00B11DDC"/>
    <w:rsid w:val="00B16817"/>
    <w:rsid w:val="00B16AFF"/>
    <w:rsid w:val="00B21D8A"/>
    <w:rsid w:val="00B24D2D"/>
    <w:rsid w:val="00B24DFC"/>
    <w:rsid w:val="00B25D77"/>
    <w:rsid w:val="00B27885"/>
    <w:rsid w:val="00B30CBA"/>
    <w:rsid w:val="00B33BBE"/>
    <w:rsid w:val="00B40044"/>
    <w:rsid w:val="00B426EA"/>
    <w:rsid w:val="00B5217A"/>
    <w:rsid w:val="00B52457"/>
    <w:rsid w:val="00B52944"/>
    <w:rsid w:val="00B547E5"/>
    <w:rsid w:val="00B6527A"/>
    <w:rsid w:val="00B80ACE"/>
    <w:rsid w:val="00B82A86"/>
    <w:rsid w:val="00B83DBB"/>
    <w:rsid w:val="00B87D2C"/>
    <w:rsid w:val="00B975FE"/>
    <w:rsid w:val="00BA1185"/>
    <w:rsid w:val="00BA4416"/>
    <w:rsid w:val="00BA68FD"/>
    <w:rsid w:val="00BB23E4"/>
    <w:rsid w:val="00BB37AB"/>
    <w:rsid w:val="00BC0AC3"/>
    <w:rsid w:val="00BC7C0F"/>
    <w:rsid w:val="00BD00A0"/>
    <w:rsid w:val="00BD095F"/>
    <w:rsid w:val="00BD0B0D"/>
    <w:rsid w:val="00BD134E"/>
    <w:rsid w:val="00BD4AD0"/>
    <w:rsid w:val="00BD5EBC"/>
    <w:rsid w:val="00BE683A"/>
    <w:rsid w:val="00BE7E26"/>
    <w:rsid w:val="00BF27BD"/>
    <w:rsid w:val="00BF329D"/>
    <w:rsid w:val="00BF5ECD"/>
    <w:rsid w:val="00BF6657"/>
    <w:rsid w:val="00C01437"/>
    <w:rsid w:val="00C01CC5"/>
    <w:rsid w:val="00C02D9E"/>
    <w:rsid w:val="00C03167"/>
    <w:rsid w:val="00C03844"/>
    <w:rsid w:val="00C05672"/>
    <w:rsid w:val="00C079A5"/>
    <w:rsid w:val="00C1061B"/>
    <w:rsid w:val="00C11509"/>
    <w:rsid w:val="00C122E0"/>
    <w:rsid w:val="00C129A6"/>
    <w:rsid w:val="00C13FCC"/>
    <w:rsid w:val="00C17C9F"/>
    <w:rsid w:val="00C204E8"/>
    <w:rsid w:val="00C21BCA"/>
    <w:rsid w:val="00C37656"/>
    <w:rsid w:val="00C50A21"/>
    <w:rsid w:val="00C5187A"/>
    <w:rsid w:val="00C5434B"/>
    <w:rsid w:val="00C55BF5"/>
    <w:rsid w:val="00C627E6"/>
    <w:rsid w:val="00C71049"/>
    <w:rsid w:val="00C73F56"/>
    <w:rsid w:val="00C74645"/>
    <w:rsid w:val="00C747D3"/>
    <w:rsid w:val="00C86DD4"/>
    <w:rsid w:val="00C86FC1"/>
    <w:rsid w:val="00C87065"/>
    <w:rsid w:val="00C90C1F"/>
    <w:rsid w:val="00C943D4"/>
    <w:rsid w:val="00CA0CF3"/>
    <w:rsid w:val="00CA653B"/>
    <w:rsid w:val="00CB53EC"/>
    <w:rsid w:val="00CC43A0"/>
    <w:rsid w:val="00CC6D28"/>
    <w:rsid w:val="00CD0AF8"/>
    <w:rsid w:val="00CD0FF1"/>
    <w:rsid w:val="00CD12FC"/>
    <w:rsid w:val="00CD3B47"/>
    <w:rsid w:val="00CD6C87"/>
    <w:rsid w:val="00CD75BA"/>
    <w:rsid w:val="00CE02FB"/>
    <w:rsid w:val="00CE10D4"/>
    <w:rsid w:val="00CE1673"/>
    <w:rsid w:val="00CE24A9"/>
    <w:rsid w:val="00CE4260"/>
    <w:rsid w:val="00CF2040"/>
    <w:rsid w:val="00CF2E3B"/>
    <w:rsid w:val="00CF3B5D"/>
    <w:rsid w:val="00CF4376"/>
    <w:rsid w:val="00CF71D1"/>
    <w:rsid w:val="00D003B9"/>
    <w:rsid w:val="00D04454"/>
    <w:rsid w:val="00D056A0"/>
    <w:rsid w:val="00D06F50"/>
    <w:rsid w:val="00D1011B"/>
    <w:rsid w:val="00D20BD2"/>
    <w:rsid w:val="00D2601E"/>
    <w:rsid w:val="00D270C9"/>
    <w:rsid w:val="00D34739"/>
    <w:rsid w:val="00D35A8D"/>
    <w:rsid w:val="00D36F52"/>
    <w:rsid w:val="00D37671"/>
    <w:rsid w:val="00D37EFE"/>
    <w:rsid w:val="00D40358"/>
    <w:rsid w:val="00D40695"/>
    <w:rsid w:val="00D40A65"/>
    <w:rsid w:val="00D416A5"/>
    <w:rsid w:val="00D534E7"/>
    <w:rsid w:val="00D54AFD"/>
    <w:rsid w:val="00D55C16"/>
    <w:rsid w:val="00D55D67"/>
    <w:rsid w:val="00D607DD"/>
    <w:rsid w:val="00D61795"/>
    <w:rsid w:val="00D633CE"/>
    <w:rsid w:val="00D676AE"/>
    <w:rsid w:val="00D67D3E"/>
    <w:rsid w:val="00D71AE4"/>
    <w:rsid w:val="00D73300"/>
    <w:rsid w:val="00D73A0A"/>
    <w:rsid w:val="00D755D5"/>
    <w:rsid w:val="00D80400"/>
    <w:rsid w:val="00D80CAD"/>
    <w:rsid w:val="00D8147D"/>
    <w:rsid w:val="00D8238C"/>
    <w:rsid w:val="00D83071"/>
    <w:rsid w:val="00D84C3A"/>
    <w:rsid w:val="00D85E97"/>
    <w:rsid w:val="00D85F95"/>
    <w:rsid w:val="00D86537"/>
    <w:rsid w:val="00D870AF"/>
    <w:rsid w:val="00D90470"/>
    <w:rsid w:val="00D90C21"/>
    <w:rsid w:val="00D91EC6"/>
    <w:rsid w:val="00D924C8"/>
    <w:rsid w:val="00DA2013"/>
    <w:rsid w:val="00DA7420"/>
    <w:rsid w:val="00DB1046"/>
    <w:rsid w:val="00DB1BB1"/>
    <w:rsid w:val="00DB5E68"/>
    <w:rsid w:val="00DB6F43"/>
    <w:rsid w:val="00DC2BAA"/>
    <w:rsid w:val="00DD6455"/>
    <w:rsid w:val="00DD6966"/>
    <w:rsid w:val="00DD72CA"/>
    <w:rsid w:val="00DE144D"/>
    <w:rsid w:val="00DE5D26"/>
    <w:rsid w:val="00DF0841"/>
    <w:rsid w:val="00DF24C2"/>
    <w:rsid w:val="00DF34F7"/>
    <w:rsid w:val="00DF73B6"/>
    <w:rsid w:val="00E01850"/>
    <w:rsid w:val="00E01857"/>
    <w:rsid w:val="00E03D93"/>
    <w:rsid w:val="00E04F08"/>
    <w:rsid w:val="00E05397"/>
    <w:rsid w:val="00E0774F"/>
    <w:rsid w:val="00E13FF1"/>
    <w:rsid w:val="00E14939"/>
    <w:rsid w:val="00E15389"/>
    <w:rsid w:val="00E20973"/>
    <w:rsid w:val="00E27A30"/>
    <w:rsid w:val="00E3082B"/>
    <w:rsid w:val="00E35CC5"/>
    <w:rsid w:val="00E40666"/>
    <w:rsid w:val="00E45495"/>
    <w:rsid w:val="00E460CE"/>
    <w:rsid w:val="00E509B9"/>
    <w:rsid w:val="00E51FE5"/>
    <w:rsid w:val="00E54521"/>
    <w:rsid w:val="00E56F31"/>
    <w:rsid w:val="00E66AF7"/>
    <w:rsid w:val="00E70C0A"/>
    <w:rsid w:val="00E70D72"/>
    <w:rsid w:val="00E72F54"/>
    <w:rsid w:val="00E733C2"/>
    <w:rsid w:val="00E7348C"/>
    <w:rsid w:val="00E734C4"/>
    <w:rsid w:val="00E739AD"/>
    <w:rsid w:val="00E73FDD"/>
    <w:rsid w:val="00E74381"/>
    <w:rsid w:val="00E7478A"/>
    <w:rsid w:val="00E74E75"/>
    <w:rsid w:val="00E75299"/>
    <w:rsid w:val="00E811EC"/>
    <w:rsid w:val="00E8294D"/>
    <w:rsid w:val="00E843A0"/>
    <w:rsid w:val="00E85206"/>
    <w:rsid w:val="00E92066"/>
    <w:rsid w:val="00E9424E"/>
    <w:rsid w:val="00E94C00"/>
    <w:rsid w:val="00E9761F"/>
    <w:rsid w:val="00EA5E34"/>
    <w:rsid w:val="00EB5F98"/>
    <w:rsid w:val="00EB7607"/>
    <w:rsid w:val="00EC2D74"/>
    <w:rsid w:val="00EC683D"/>
    <w:rsid w:val="00ED3719"/>
    <w:rsid w:val="00ED79DD"/>
    <w:rsid w:val="00EE1178"/>
    <w:rsid w:val="00EE20B9"/>
    <w:rsid w:val="00EE7278"/>
    <w:rsid w:val="00EE7652"/>
    <w:rsid w:val="00EF4730"/>
    <w:rsid w:val="00F1244A"/>
    <w:rsid w:val="00F14A07"/>
    <w:rsid w:val="00F2545C"/>
    <w:rsid w:val="00F32729"/>
    <w:rsid w:val="00F3484F"/>
    <w:rsid w:val="00F4228C"/>
    <w:rsid w:val="00F43551"/>
    <w:rsid w:val="00F43C87"/>
    <w:rsid w:val="00F73B0F"/>
    <w:rsid w:val="00F77C79"/>
    <w:rsid w:val="00F809CF"/>
    <w:rsid w:val="00F809FE"/>
    <w:rsid w:val="00F811D0"/>
    <w:rsid w:val="00F83E77"/>
    <w:rsid w:val="00F871DF"/>
    <w:rsid w:val="00F878F4"/>
    <w:rsid w:val="00F93224"/>
    <w:rsid w:val="00F96DE6"/>
    <w:rsid w:val="00FA107B"/>
    <w:rsid w:val="00FA155C"/>
    <w:rsid w:val="00FA49C1"/>
    <w:rsid w:val="00FA71A8"/>
    <w:rsid w:val="00FB0D7A"/>
    <w:rsid w:val="00FC2A9C"/>
    <w:rsid w:val="00FC65EA"/>
    <w:rsid w:val="00FD0611"/>
    <w:rsid w:val="00FD12F6"/>
    <w:rsid w:val="00FD5ED3"/>
    <w:rsid w:val="00FD65A6"/>
    <w:rsid w:val="00FF111D"/>
    <w:rsid w:val="00FF29DD"/>
    <w:rsid w:val="00FF7AA3"/>
    <w:rsid w:val="03AD5C18"/>
    <w:rsid w:val="040744BC"/>
    <w:rsid w:val="09ED0CD5"/>
    <w:rsid w:val="0A292A54"/>
    <w:rsid w:val="0A511189"/>
    <w:rsid w:val="119666C2"/>
    <w:rsid w:val="1E2D1727"/>
    <w:rsid w:val="1FD337E0"/>
    <w:rsid w:val="260E2795"/>
    <w:rsid w:val="2CD90BB9"/>
    <w:rsid w:val="326D14E0"/>
    <w:rsid w:val="40F37F56"/>
    <w:rsid w:val="43F02A9C"/>
    <w:rsid w:val="4A3440DF"/>
    <w:rsid w:val="4A832BC0"/>
    <w:rsid w:val="54B16518"/>
    <w:rsid w:val="57E42B57"/>
    <w:rsid w:val="5AF26BD7"/>
    <w:rsid w:val="5FB85BAB"/>
    <w:rsid w:val="5FBE7AB4"/>
    <w:rsid w:val="66E44B7B"/>
    <w:rsid w:val="6A831980"/>
    <w:rsid w:val="6E5E7F47"/>
    <w:rsid w:val="770C324E"/>
    <w:rsid w:val="78945DA9"/>
    <w:rsid w:val="7C2A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iPriority w:val="99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rPr>
      <w:rFonts w:ascii="Times New Roman" w:hAnsi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Footer Char"/>
    <w:basedOn w:val="6"/>
    <w:link w:val="2"/>
    <w:semiHidden/>
    <w:locked/>
    <w:uiPriority w:val="99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Header Char"/>
    <w:basedOn w:val="6"/>
    <w:link w:val="3"/>
    <w:semiHidden/>
    <w:qFormat/>
    <w:locked/>
    <w:uiPriority w:val="99"/>
    <w:rPr>
      <w:rFonts w:ascii="Calibri" w:hAnsi="Calibri" w:eastAsia="宋体" w:cs="Times New Roman"/>
      <w:kern w:val="2"/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  <w:rPr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1</Pages>
  <Words>33</Words>
  <Characters>194</Characters>
  <Lines>0</Lines>
  <Paragraphs>0</Paragraphs>
  <TotalTime>64</TotalTime>
  <ScaleCrop>false</ScaleCrop>
  <LinksUpToDate>false</LinksUpToDate>
  <CharactersWithSpaces>0</CharactersWithSpaces>
  <Application>WPS Office_11.1.0.8806_F1E327BC-269C-435d-A152-05C5408002CA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2017-07-14T07:51:00Z</dcterms:created>
  <dc:creator>Administrator</dc:creator>
  <cp:lastModifiedBy>Administrator</cp:lastModifiedBy>
  <cp:lastPrinted>2017-07-15T00:09:00Z</cp:lastPrinted>
  <dcterms:modified xsi:type="dcterms:W3CDTF">2019-07-01T01:51:10Z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2052-11.1.0.8806</vt:lpwstr>
  </property>
</Properties>
</file>